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290B" w:rsidRPr="0048313B" w:rsidRDefault="00F7393E" w:rsidP="0048313B">
      <w:pPr>
        <w:pStyle w:val="Titre"/>
      </w:pPr>
      <w:r w:rsidRPr="00F7393E">
        <w:t>Télescope Astrolab</w:t>
      </w:r>
    </w:p>
    <w:p w:rsidR="000568B4" w:rsidRDefault="000568B4" w:rsidP="000568B4">
      <w:pPr>
        <w:pStyle w:val="image"/>
      </w:pPr>
      <w:r>
        <w:drawing>
          <wp:inline distT="0" distB="0" distL="0" distR="0" wp14:anchorId="469396E3" wp14:editId="27106AFE">
            <wp:extent cx="1804333" cy="2238451"/>
            <wp:effectExtent l="0" t="0" r="5715" b="0"/>
            <wp:docPr id="23" name="Image 23" descr="telescop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56" descr="telescope1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466" cy="223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</w:p>
    <w:p w:rsidR="00E4172D" w:rsidRDefault="000568B4" w:rsidP="000568B4">
      <w:pPr>
        <w:pStyle w:val="Titre1"/>
      </w:pPr>
      <w:r>
        <w:t>Procédure de mise en œuvre du télescope</w:t>
      </w:r>
      <w:r w:rsidR="008D2872">
        <w:t xml:space="preserve"> Astrolab</w:t>
      </w:r>
    </w:p>
    <w:p w:rsidR="008D2872" w:rsidRDefault="008D2872" w:rsidP="008D2872">
      <w:pPr>
        <w:pStyle w:val="Titre2"/>
      </w:pPr>
      <w:r>
        <w:t>Mise en route</w:t>
      </w:r>
    </w:p>
    <w:p w:rsidR="00A44EB6" w:rsidRDefault="00A44EB6" w:rsidP="00A44EB6">
      <w:pPr>
        <w:pStyle w:val="image"/>
      </w:pPr>
      <w: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2373464</wp:posOffset>
                </wp:positionH>
                <wp:positionV relativeFrom="paragraph">
                  <wp:posOffset>450215</wp:posOffset>
                </wp:positionV>
                <wp:extent cx="397592" cy="1304014"/>
                <wp:effectExtent l="38100" t="38100" r="21590" b="10795"/>
                <wp:wrapNone/>
                <wp:docPr id="7" name="Forme libr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92" cy="1304014"/>
                        </a:xfrm>
                        <a:custGeom>
                          <a:avLst/>
                          <a:gdLst>
                            <a:gd name="connsiteX0" fmla="*/ 15902 w 397592"/>
                            <a:gd name="connsiteY0" fmla="*/ 1304014 h 1304014"/>
                            <a:gd name="connsiteX1" fmla="*/ 397565 w 397592"/>
                            <a:gd name="connsiteY1" fmla="*/ 572494 h 1304014"/>
                            <a:gd name="connsiteX2" fmla="*/ 0 w 397592"/>
                            <a:gd name="connsiteY2" fmla="*/ 0 h 13040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97592" h="1304014">
                              <a:moveTo>
                                <a:pt x="15902" y="1304014"/>
                              </a:moveTo>
                              <a:cubicBezTo>
                                <a:pt x="208058" y="1046922"/>
                                <a:pt x="400215" y="789830"/>
                                <a:pt x="397565" y="572494"/>
                              </a:cubicBezTo>
                              <a:cubicBezTo>
                                <a:pt x="394915" y="355158"/>
                                <a:pt x="197457" y="177579"/>
                                <a:pt x="0" y="0"/>
                              </a:cubicBezTo>
                            </a:path>
                          </a:pathLst>
                        </a:cu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orme libre 7" o:spid="_x0000_s1026" style="position:absolute;margin-left:186.9pt;margin-top:35.45pt;width:31.3pt;height:102.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7592,1304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" path="m15902,1304014c208058,1046922,400215,789830,397565,572494,394915,355158,197457,177579,,e" filled="f" strokecolor="black [3213]" strokeweight="1pt">
                <v:stroke endarrow="open"/>
                <v:path arrowok="t" o:connecttype="custom" o:connectlocs="15902,1304014;397565,572494;0,0" o:connectangles="0,0,0"/>
              </v:shape>
            </w:pict>
          </mc:Fallback>
        </mc:AlternateContent>
      </w:r>
      <w:r>
        <w:drawing>
          <wp:inline distT="0" distB="0" distL="0" distR="0" wp14:anchorId="21BC2F07" wp14:editId="4B64F26A">
            <wp:extent cx="1300424" cy="1613930"/>
            <wp:effectExtent l="0" t="0" r="0" b="5715"/>
            <wp:docPr id="6" name="Image 6" descr="telescop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elescope1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99" cy="161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  <w:r>
        <w:drawing>
          <wp:inline distT="0" distB="0" distL="0" distR="0" wp14:anchorId="7AB4A24C" wp14:editId="7EC33CFC">
            <wp:extent cx="1155437" cy="1484037"/>
            <wp:effectExtent l="0" t="0" r="6985" b="190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370" cy="1486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</w:t>
      </w:r>
      <w:r>
        <w:drawing>
          <wp:inline distT="0" distB="0" distL="0" distR="0" wp14:anchorId="230787A9" wp14:editId="72EC1876">
            <wp:extent cx="610870" cy="1073150"/>
            <wp:effectExtent l="0" t="0" r="0" b="0"/>
            <wp:docPr id="4" name="Image 4" descr="telecomman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elecommande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EB6" w:rsidRPr="000568B4" w:rsidRDefault="00A44EB6" w:rsidP="00A44EB6">
      <w:pPr>
        <w:tabs>
          <w:tab w:val="left" w:pos="2552"/>
          <w:tab w:val="left" w:pos="5103"/>
          <w:tab w:val="left" w:pos="7513"/>
        </w:tabs>
      </w:pPr>
      <w:r>
        <w:tab/>
        <w:t>Module LNT</w:t>
      </w:r>
      <w:r>
        <w:tab/>
        <w:t>Trépied</w:t>
      </w:r>
      <w:r>
        <w:tab/>
        <w:t>Raquette</w:t>
      </w:r>
    </w:p>
    <w:p w:rsidR="008D2872" w:rsidRPr="008D2872" w:rsidRDefault="008D2872" w:rsidP="008D2872">
      <w:pPr>
        <w:pStyle w:val="Paragraphedeliste"/>
        <w:numPr>
          <w:ilvl w:val="0"/>
          <w:numId w:val="30"/>
        </w:numPr>
        <w:rPr>
          <w:i/>
        </w:rPr>
      </w:pPr>
      <w:r w:rsidRPr="008D2872">
        <w:rPr>
          <w:i/>
        </w:rPr>
        <w:t xml:space="preserve">Lors de l’utilisation ne toucher pas et ne déplacer pas le trépied. </w:t>
      </w:r>
    </w:p>
    <w:p w:rsidR="008D2872" w:rsidRDefault="008D2872" w:rsidP="008D2872">
      <w:pPr>
        <w:pStyle w:val="Paragraphedeliste"/>
        <w:numPr>
          <w:ilvl w:val="0"/>
          <w:numId w:val="30"/>
        </w:numPr>
        <w:rPr>
          <w:i/>
        </w:rPr>
      </w:pPr>
      <w:r w:rsidRPr="008D2872">
        <w:rPr>
          <w:i/>
        </w:rPr>
        <w:t>Vérifier sur le panneau de contrôle « COMPUTER CONTROL » que le module LNT soit bien relié au port de gauche « AUX » et la raquette au port « HBX »</w:t>
      </w:r>
      <w:r w:rsidR="00A44EB6">
        <w:rPr>
          <w:i/>
        </w:rPr>
        <w:t>.</w:t>
      </w:r>
    </w:p>
    <w:p w:rsidR="00A44EB6" w:rsidRPr="008D2872" w:rsidRDefault="00A44EB6" w:rsidP="00A44EB6">
      <w:pPr>
        <w:pStyle w:val="image"/>
      </w:pPr>
      <w:r w:rsidRPr="008D2872">
        <w:drawing>
          <wp:inline distT="0" distB="0" distL="0" distR="0" wp14:anchorId="0DFBE368" wp14:editId="134FBB2A">
            <wp:extent cx="3341162" cy="177165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708" cy="177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72" w:rsidRDefault="008D2872" w:rsidP="008D2872">
      <w:pPr>
        <w:pStyle w:val="Paragraphedeliste"/>
        <w:numPr>
          <w:ilvl w:val="0"/>
          <w:numId w:val="30"/>
        </w:numPr>
        <w:rPr>
          <w:i/>
        </w:rPr>
      </w:pPr>
      <w:r w:rsidRPr="008D2872">
        <w:rPr>
          <w:i/>
        </w:rPr>
        <w:t>Vérifier que la prise d’alimentation « 12v » est bien branchée et basculer l’interrupteur sur « ON ».</w:t>
      </w:r>
    </w:p>
    <w:p w:rsidR="00F716EB" w:rsidRDefault="00F716EB" w:rsidP="00F716EB">
      <w:pPr>
        <w:pStyle w:val="Titre2"/>
      </w:pPr>
      <w:r>
        <w:t xml:space="preserve">Procédure </w:t>
      </w:r>
      <w:r w:rsidR="00555BAB">
        <w:t>d’alignement</w:t>
      </w:r>
    </w:p>
    <w:p w:rsidR="00F716EB" w:rsidRDefault="00F716EB" w:rsidP="00F716EB">
      <w:r>
        <w:t>Cette procédure est nécessaire afin que le télescope se repère dans l’espace suivant la position et l’orientation du trépied. Il convient donc de ne pas modifier cette position.</w:t>
      </w:r>
    </w:p>
    <w:p w:rsidR="00555BAB" w:rsidRDefault="00555BAB" w:rsidP="00555BAB">
      <w:pPr>
        <w:rPr>
          <w:rFonts w:cs="Arial"/>
        </w:rPr>
      </w:pPr>
      <w:r w:rsidRPr="009609C4">
        <w:rPr>
          <w:rFonts w:cs="Arial"/>
        </w:rPr>
        <w:t xml:space="preserve">Lors de l’alignement, </w:t>
      </w:r>
      <w:r>
        <w:rPr>
          <w:rFonts w:cs="Arial"/>
        </w:rPr>
        <w:t xml:space="preserve">à </w:t>
      </w:r>
      <w:r w:rsidRPr="009609C4">
        <w:rPr>
          <w:rFonts w:cs="Arial"/>
        </w:rPr>
        <w:t>l’aide de ses deux moteurs d’axes, le télescope va chercher le Nord magnétique grâce à sa boussole intégrée, puis il enregistre la position de l’embase par rapport à l’horizontale grâce à son inclinomètre. Il effectue ensuite un pointage successivement vers deux étoiles brillantes qu’il suffit d’ajuster manuellement au centre du champ de vision puis de val</w:t>
      </w:r>
      <w:r>
        <w:rPr>
          <w:rFonts w:cs="Arial"/>
        </w:rPr>
        <w:t>ider pour terminer l’opération.</w:t>
      </w:r>
    </w:p>
    <w:p w:rsidR="00555BAB" w:rsidRPr="00555BAB" w:rsidRDefault="00555BAB" w:rsidP="00555BAB">
      <w:pPr>
        <w:pStyle w:val="Paragraphedeliste"/>
        <w:numPr>
          <w:ilvl w:val="0"/>
          <w:numId w:val="31"/>
        </w:numPr>
        <w:ind w:right="3996"/>
        <w:rPr>
          <w:rFonts w:cs="Arial"/>
          <w:i/>
        </w:rPr>
      </w:pPr>
      <w:r>
        <w:rPr>
          <w:i/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3BF572D" wp14:editId="7E801D74">
                <wp:simplePos x="0" y="0"/>
                <wp:positionH relativeFrom="column">
                  <wp:posOffset>3916542</wp:posOffset>
                </wp:positionH>
                <wp:positionV relativeFrom="paragraph">
                  <wp:posOffset>73218</wp:posOffset>
                </wp:positionV>
                <wp:extent cx="1868556" cy="1049572"/>
                <wp:effectExtent l="0" t="0" r="17780" b="36830"/>
                <wp:wrapNone/>
                <wp:docPr id="17" name="Connecteur droi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8556" cy="1049572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7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8.4pt,5.75pt" to="455.55pt,8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" strokecolor="black [3213]" strokeweight="1pt"/>
            </w:pict>
          </mc:Fallback>
        </mc:AlternateContent>
      </w:r>
      <w:r w:rsidRPr="00555BAB">
        <w:rPr>
          <w:i/>
          <w:noProof/>
        </w:rPr>
        <w:drawing>
          <wp:anchor distT="0" distB="0" distL="114300" distR="114300" simplePos="0" relativeHeight="251684864" behindDoc="0" locked="0" layoutInCell="1" allowOverlap="1" wp14:anchorId="13F6EF9E" wp14:editId="03533946">
            <wp:simplePos x="0" y="0"/>
            <wp:positionH relativeFrom="column">
              <wp:posOffset>4977130</wp:posOffset>
            </wp:positionH>
            <wp:positionV relativeFrom="paragraph">
              <wp:posOffset>-452755</wp:posOffset>
            </wp:positionV>
            <wp:extent cx="1737360" cy="2321560"/>
            <wp:effectExtent l="0" t="0" r="0" b="0"/>
            <wp:wrapSquare wrapText="bothSides"/>
            <wp:docPr id="15" name="Image 15" descr="nap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appe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BAB">
        <w:rPr>
          <w:rFonts w:cs="Arial"/>
          <w:i/>
        </w:rPr>
        <w:t>Débrayer le télescope en tournant le levier argenté vers la gauche.</w:t>
      </w:r>
    </w:p>
    <w:p w:rsidR="00555BAB" w:rsidRPr="00555BAB" w:rsidRDefault="00555BAB" w:rsidP="00555BAB">
      <w:pPr>
        <w:pStyle w:val="Paragraphedeliste"/>
        <w:numPr>
          <w:ilvl w:val="0"/>
          <w:numId w:val="31"/>
        </w:numPr>
        <w:ind w:right="3996"/>
        <w:rPr>
          <w:rFonts w:cs="Arial"/>
          <w:i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D2F5404" wp14:editId="0BB6F1C0">
                <wp:simplePos x="0" y="0"/>
                <wp:positionH relativeFrom="column">
                  <wp:posOffset>2668187</wp:posOffset>
                </wp:positionH>
                <wp:positionV relativeFrom="paragraph">
                  <wp:posOffset>166977</wp:posOffset>
                </wp:positionV>
                <wp:extent cx="2671638" cy="55660"/>
                <wp:effectExtent l="0" t="0" r="14605" b="20955"/>
                <wp:wrapNone/>
                <wp:docPr id="18" name="Connecteur droi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71638" cy="5566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8" o:spid="_x0000_s1026" style="position:absolute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0.1pt,13.15pt" to="420.4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" strokecolor="black [3213]" strokeweight="1pt"/>
            </w:pict>
          </mc:Fallback>
        </mc:AlternateContent>
      </w:r>
      <w:r w:rsidRPr="00555BAB">
        <w:rPr>
          <w:rFonts w:cs="Arial"/>
          <w:i/>
        </w:rPr>
        <w:t>Faites ensuite tourner manuellement le télescope dans le sens antihoraire en le saisissant par la fourche.</w:t>
      </w:r>
    </w:p>
    <w:p w:rsidR="00555BAB" w:rsidRPr="00555BAB" w:rsidRDefault="00555BAB" w:rsidP="00555BAB">
      <w:pPr>
        <w:pStyle w:val="Paragraphedeliste"/>
        <w:numPr>
          <w:ilvl w:val="0"/>
          <w:numId w:val="31"/>
        </w:numPr>
        <w:ind w:right="3996"/>
        <w:rPr>
          <w:rFonts w:cs="Arial"/>
          <w:i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A406629" wp14:editId="139C1FEB">
                <wp:simplePos x="0" y="0"/>
                <wp:positionH relativeFrom="column">
                  <wp:posOffset>1666240</wp:posOffset>
                </wp:positionH>
                <wp:positionV relativeFrom="paragraph">
                  <wp:posOffset>243205</wp:posOffset>
                </wp:positionV>
                <wp:extent cx="4117975" cy="444500"/>
                <wp:effectExtent l="0" t="0" r="15875" b="31750"/>
                <wp:wrapNone/>
                <wp:docPr id="19" name="Connecteur droi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17975" cy="4445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9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1.2pt,19.15pt" to="455.45pt,5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" strokecolor="black [3213]" strokeweight="1pt"/>
            </w:pict>
          </mc:Fallback>
        </mc:AlternateContent>
      </w:r>
      <w:r w:rsidRPr="00555BAB">
        <w:rPr>
          <w:rFonts w:cs="Arial"/>
          <w:i/>
        </w:rPr>
        <w:t>Une fois arrivé en butée, ré-embrayez-le en tournant le levier argenté vers la droite.</w:t>
      </w:r>
    </w:p>
    <w:p w:rsidR="00555BAB" w:rsidRDefault="00555BAB" w:rsidP="00555BAB">
      <w:pPr>
        <w:ind w:right="3492"/>
        <w:rPr>
          <w:rFonts w:cs="Arial"/>
        </w:rPr>
      </w:pPr>
    </w:p>
    <w:p w:rsidR="00555BAB" w:rsidRDefault="00EB76AE" w:rsidP="00555BAB">
      <w:pPr>
        <w:ind w:right="3492"/>
        <w:rPr>
          <w:rFonts w:cs="Arial"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D6DD1BF" wp14:editId="59146626">
                <wp:simplePos x="0" y="0"/>
                <wp:positionH relativeFrom="column">
                  <wp:posOffset>3367405</wp:posOffset>
                </wp:positionH>
                <wp:positionV relativeFrom="paragraph">
                  <wp:posOffset>73025</wp:posOffset>
                </wp:positionV>
                <wp:extent cx="1971040" cy="444500"/>
                <wp:effectExtent l="0" t="0" r="29210" b="31750"/>
                <wp:wrapNone/>
                <wp:docPr id="20" name="Connecteur droit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1040" cy="4445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20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5.15pt,5.75pt" to="420.35pt,4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" strokecolor="black [3213]" strokeweight="1pt"/>
            </w:pict>
          </mc:Fallback>
        </mc:AlternateContent>
      </w:r>
      <w:r w:rsidR="00555BAB">
        <w:rPr>
          <w:rFonts w:cs="Arial"/>
        </w:rPr>
        <w:t>Les câbles spiraux doivent faire une boucle autour du télescope.</w:t>
      </w:r>
    </w:p>
    <w:p w:rsidR="00F14010" w:rsidRDefault="00F14010" w:rsidP="00555BAB">
      <w:pPr>
        <w:ind w:right="3492"/>
        <w:rPr>
          <w:rFonts w:cs="Arial"/>
        </w:rPr>
      </w:pPr>
    </w:p>
    <w:p w:rsidR="00B1450C" w:rsidRDefault="00B1450C" w:rsidP="00555BAB">
      <w:pPr>
        <w:ind w:right="3492"/>
        <w:rPr>
          <w:rFonts w:cs="Arial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E9FB0DE" wp14:editId="4F513886">
            <wp:simplePos x="0" y="0"/>
            <wp:positionH relativeFrom="column">
              <wp:posOffset>3805555</wp:posOffset>
            </wp:positionH>
            <wp:positionV relativeFrom="paragraph">
              <wp:posOffset>126365</wp:posOffset>
            </wp:positionV>
            <wp:extent cx="942975" cy="1656080"/>
            <wp:effectExtent l="0" t="0" r="0" b="1270"/>
            <wp:wrapSquare wrapText="bothSides"/>
            <wp:docPr id="52" name="Image 52" descr="telecomman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elecommande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50C" w:rsidRDefault="00B1450C" w:rsidP="00555BAB">
      <w:pPr>
        <w:ind w:right="3492"/>
        <w:rPr>
          <w:rFonts w:cs="Arial"/>
        </w:rPr>
      </w:pPr>
    </w:p>
    <w:p w:rsidR="00B1450C" w:rsidRDefault="00B1450C" w:rsidP="00555BAB">
      <w:pPr>
        <w:ind w:right="3492"/>
        <w:rPr>
          <w:rFonts w:cs="Arial"/>
        </w:rPr>
      </w:pPr>
    </w:p>
    <w:p w:rsidR="00B1450C" w:rsidRDefault="00B1450C" w:rsidP="00555BAB">
      <w:pPr>
        <w:ind w:right="3492"/>
        <w:rPr>
          <w:rFonts w:cs="Arial"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8C5A0D9" wp14:editId="40B86725">
                <wp:simplePos x="0" y="0"/>
                <wp:positionH relativeFrom="column">
                  <wp:posOffset>3691255</wp:posOffset>
                </wp:positionH>
                <wp:positionV relativeFrom="paragraph">
                  <wp:posOffset>181610</wp:posOffset>
                </wp:positionV>
                <wp:extent cx="457200" cy="266700"/>
                <wp:effectExtent l="0" t="0" r="19050" b="19050"/>
                <wp:wrapNone/>
                <wp:docPr id="53" name="Connecteur droit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200" cy="2667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3" o:spid="_x0000_s1026" style="position:absolute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0.65pt,14.3pt" to="326.65pt,3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" strokecolor="black [3213]" strokeweight="1pt"/>
            </w:pict>
          </mc:Fallback>
        </mc:AlternateContent>
      </w:r>
    </w:p>
    <w:p w:rsidR="00F14010" w:rsidRDefault="00F14010" w:rsidP="00555BAB">
      <w:pPr>
        <w:ind w:right="3492"/>
        <w:rPr>
          <w:rFonts w:cs="Arial"/>
        </w:rPr>
      </w:pPr>
      <w:r>
        <w:rPr>
          <w:rFonts w:cs="Arial"/>
        </w:rPr>
        <w:t>Sur la télécommande il convient de ne pas confondre :</w:t>
      </w:r>
    </w:p>
    <w:p w:rsidR="00F14010" w:rsidRPr="00005A1C" w:rsidRDefault="00F14010" w:rsidP="00B1450C">
      <w:pPr>
        <w:numPr>
          <w:ilvl w:val="0"/>
          <w:numId w:val="37"/>
        </w:numPr>
        <w:spacing w:before="0" w:after="0" w:line="240" w:lineRule="auto"/>
        <w:ind w:right="4280"/>
        <w:rPr>
          <w:rFonts w:cs="Arial"/>
        </w:rPr>
      </w:pPr>
      <w:r w:rsidRPr="00005A1C">
        <w:rPr>
          <w:rFonts w:cs="Arial"/>
        </w:rPr>
        <w:t xml:space="preserve">Les 4 </w:t>
      </w:r>
      <w:r w:rsidRPr="00F14010">
        <w:rPr>
          <w:rFonts w:cs="Arial"/>
          <w:b/>
        </w:rPr>
        <w:t>touches flèches</w:t>
      </w:r>
      <w:r w:rsidRPr="00005A1C">
        <w:rPr>
          <w:rFonts w:cs="Arial"/>
        </w:rPr>
        <w:t xml:space="preserve"> permettent la rotation des deux moteurs dans les deux sens</w:t>
      </w:r>
      <w:r>
        <w:rPr>
          <w:rFonts w:cs="Arial"/>
        </w:rPr>
        <w:t> ;</w:t>
      </w:r>
    </w:p>
    <w:p w:rsidR="00555BAB" w:rsidRPr="00F14010" w:rsidRDefault="00B1450C" w:rsidP="00B1450C">
      <w:pPr>
        <w:numPr>
          <w:ilvl w:val="0"/>
          <w:numId w:val="37"/>
        </w:numPr>
        <w:spacing w:before="0" w:after="0" w:line="240" w:lineRule="auto"/>
        <w:ind w:right="4280"/>
        <w:rPr>
          <w:rFonts w:cs="Arial"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026BD12" wp14:editId="393003B4">
                <wp:simplePos x="0" y="0"/>
                <wp:positionH relativeFrom="column">
                  <wp:posOffset>3716655</wp:posOffset>
                </wp:positionH>
                <wp:positionV relativeFrom="paragraph">
                  <wp:posOffset>64770</wp:posOffset>
                </wp:positionV>
                <wp:extent cx="339725" cy="123825"/>
                <wp:effectExtent l="0" t="0" r="22225" b="28575"/>
                <wp:wrapNone/>
                <wp:docPr id="54" name="Connecteur droit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725" cy="12382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4" o:spid="_x0000_s1026" style="position:absolute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2.65pt,5.1pt" to="319.4pt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" strokecolor="black [3213]" strokeweight="1pt"/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2CE2902" wp14:editId="2A08014D">
                <wp:simplePos x="0" y="0"/>
                <wp:positionH relativeFrom="column">
                  <wp:posOffset>3691255</wp:posOffset>
                </wp:positionH>
                <wp:positionV relativeFrom="paragraph">
                  <wp:posOffset>64770</wp:posOffset>
                </wp:positionV>
                <wp:extent cx="781050" cy="133351"/>
                <wp:effectExtent l="0" t="0" r="19050" b="19050"/>
                <wp:wrapNone/>
                <wp:docPr id="55" name="Connecteur droit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1050" cy="133351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5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0.65pt,5.1pt" to="352.15pt,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" strokecolor="black [3213]" strokeweight="1pt"/>
            </w:pict>
          </mc:Fallback>
        </mc:AlternateContent>
      </w:r>
      <w:r w:rsidR="00F14010" w:rsidRPr="00F14010">
        <w:rPr>
          <w:rFonts w:cs="Arial"/>
        </w:rPr>
        <w:t xml:space="preserve">Les 2 </w:t>
      </w:r>
      <w:r w:rsidR="00F14010" w:rsidRPr="00F14010">
        <w:rPr>
          <w:rFonts w:cs="Arial"/>
          <w:b/>
        </w:rPr>
        <w:t>touches de défilement</w:t>
      </w:r>
      <w:r w:rsidR="00F14010">
        <w:rPr>
          <w:rFonts w:cs="Arial"/>
        </w:rPr>
        <w:t xml:space="preserve"> </w:t>
      </w:r>
      <w:r w:rsidR="00F14010" w:rsidRPr="00F14010">
        <w:rPr>
          <w:rFonts w:cs="Arial"/>
        </w:rPr>
        <w:t>serv</w:t>
      </w:r>
      <w:r w:rsidR="00F14010">
        <w:rPr>
          <w:rFonts w:cs="Arial"/>
        </w:rPr>
        <w:t>a</w:t>
      </w:r>
      <w:r w:rsidR="00F14010" w:rsidRPr="00F14010">
        <w:rPr>
          <w:rFonts w:cs="Arial"/>
        </w:rPr>
        <w:t>nt à naviguer dans le</w:t>
      </w:r>
      <w:r w:rsidR="00F14010">
        <w:rPr>
          <w:rFonts w:cs="Arial"/>
        </w:rPr>
        <w:t>s menus.</w:t>
      </w:r>
    </w:p>
    <w:p w:rsidR="00663C58" w:rsidRDefault="00663C58" w:rsidP="00663C58">
      <w:pPr>
        <w:rPr>
          <w:rFonts w:cs="Arial"/>
        </w:rPr>
      </w:pPr>
    </w:p>
    <w:p w:rsidR="00B1450C" w:rsidRDefault="00B1450C" w:rsidP="00663C58">
      <w:pPr>
        <w:rPr>
          <w:rFonts w:cs="Arial"/>
        </w:rPr>
      </w:pPr>
    </w:p>
    <w:p w:rsidR="00555BAB" w:rsidRPr="00663C58" w:rsidRDefault="00663C58" w:rsidP="00663C58">
      <w:pPr>
        <w:pStyle w:val="Paragraphedeliste"/>
        <w:numPr>
          <w:ilvl w:val="0"/>
          <w:numId w:val="32"/>
        </w:numPr>
        <w:rPr>
          <w:rFonts w:cs="Arial"/>
          <w:i/>
        </w:rPr>
      </w:pPr>
      <w:r w:rsidRPr="00663C58">
        <w:rPr>
          <w:rFonts w:cs="Arial"/>
          <w:i/>
        </w:rPr>
        <w:t xml:space="preserve">Le télescope étant sous tension, pour lancer la procédure d'alignement </w:t>
      </w:r>
      <w:proofErr w:type="gramStart"/>
      <w:r w:rsidRPr="00663C58">
        <w:rPr>
          <w:rFonts w:cs="Arial"/>
          <w:i/>
        </w:rPr>
        <w:t>appuyer</w:t>
      </w:r>
      <w:proofErr w:type="gramEnd"/>
      <w:r w:rsidRPr="00663C58">
        <w:rPr>
          <w:rFonts w:cs="Arial"/>
          <w:i/>
        </w:rPr>
        <w:t xml:space="preserve"> sur 0.</w:t>
      </w:r>
    </w:p>
    <w:p w:rsidR="00555BAB" w:rsidRDefault="00663C58" w:rsidP="00663C58">
      <w:pPr>
        <w:pStyle w:val="image"/>
        <w:rPr>
          <w:rFonts w:cs="Arial"/>
        </w:rPr>
      </w:pPr>
      <w:r>
        <w:drawing>
          <wp:inline distT="0" distB="0" distL="0" distR="0" wp14:anchorId="6CBEF97B" wp14:editId="7575C6A9">
            <wp:extent cx="1717482" cy="871654"/>
            <wp:effectExtent l="0" t="0" r="0" b="508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575" cy="87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7B5" w:rsidRDefault="00A327B5" w:rsidP="00A327B5">
      <w:pPr>
        <w:rPr>
          <w:rFonts w:cs="Arial"/>
        </w:rPr>
      </w:pPr>
      <w:r>
        <w:rPr>
          <w:rFonts w:cs="Arial"/>
        </w:rPr>
        <w:t>Le message suivant apparaît :</w:t>
      </w:r>
    </w:p>
    <w:p w:rsidR="00A327B5" w:rsidRDefault="00A327B5" w:rsidP="00A327B5">
      <w:pPr>
        <w:ind w:left="360"/>
        <w:rPr>
          <w:rFonts w:cs="Arial"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106680</wp:posOffset>
                </wp:positionV>
                <wp:extent cx="1485900" cy="457200"/>
                <wp:effectExtent l="9525" t="11430" r="9525" b="7620"/>
                <wp:wrapNone/>
                <wp:docPr id="50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0017EB" w:rsidRDefault="00A327B5" w:rsidP="00A327B5">
                            <w:pPr>
                              <w:rPr>
                                <w:rFonts w:cs="Arial"/>
                                <w:color w:val="FF0000"/>
                                <w:lang w:val="en-GB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>Align. Auto</w:t>
                            </w:r>
                            <w:r w:rsidRPr="000017EB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        </w:t>
                            </w:r>
                          </w:p>
                          <w:p w:rsidR="00A327B5" w:rsidRPr="000017EB" w:rsidRDefault="00A327B5" w:rsidP="00A327B5">
                            <w:pPr>
                              <w:rPr>
                                <w:rFonts w:cs="Arial"/>
                                <w:color w:val="FF0000"/>
                                <w:lang w:val="en-GB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>Mettre</w:t>
                            </w:r>
                            <w:proofErr w:type="spellEnd"/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le telescope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" o:spid="_x0000_s1026" style="position:absolute;left:0;text-align:left;margin-left:261pt;margin-top:8.4pt;width:117pt;height:36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" fillcolor="black">
                <v:textbox>
                  <w:txbxContent>
                    <w:p w:rsidR="00A327B5" w:rsidRPr="000017EB" w:rsidRDefault="00A327B5" w:rsidP="00A327B5">
                      <w:pPr>
                        <w:rPr>
                          <w:rFonts w:cs="Arial"/>
                          <w:color w:val="FF0000"/>
                          <w:lang w:val="en-GB"/>
                        </w:rPr>
                      </w:pPr>
                      <w:r>
                        <w:rPr>
                          <w:rFonts w:cs="Arial"/>
                          <w:color w:val="FF0000"/>
                          <w:lang w:val="en-GB"/>
                        </w:rPr>
                        <w:t>Align. Auto</w:t>
                      </w:r>
                      <w:r w:rsidRPr="000017EB">
                        <w:rPr>
                          <w:rFonts w:cs="Arial"/>
                          <w:color w:val="FF0000"/>
                          <w:lang w:val="en-GB"/>
                        </w:rPr>
                        <w:t xml:space="preserve">         </w:t>
                      </w:r>
                    </w:p>
                    <w:p w:rsidR="00A327B5" w:rsidRPr="000017EB" w:rsidRDefault="00A327B5" w:rsidP="00A327B5">
                      <w:pPr>
                        <w:rPr>
                          <w:rFonts w:cs="Arial"/>
                          <w:color w:val="FF0000"/>
                          <w:lang w:val="en-GB"/>
                        </w:rPr>
                      </w:pPr>
                      <w:r>
                        <w:rPr>
                          <w:rFonts w:cs="Arial"/>
                          <w:color w:val="FF0000"/>
                          <w:lang w:val="en-GB"/>
                        </w:rPr>
                        <w:t xml:space="preserve">  </w:t>
                      </w:r>
                      <w:proofErr w:type="spellStart"/>
                      <w:r>
                        <w:rPr>
                          <w:rFonts w:cs="Arial"/>
                          <w:color w:val="FF0000"/>
                          <w:lang w:val="en-GB"/>
                        </w:rPr>
                        <w:t>Mettre</w:t>
                      </w:r>
                      <w:proofErr w:type="spellEnd"/>
                      <w:r>
                        <w:rPr>
                          <w:rFonts w:cs="Arial"/>
                          <w:color w:val="FF0000"/>
                          <w:lang w:val="en-GB"/>
                        </w:rPr>
                        <w:t xml:space="preserve"> le telescope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106680</wp:posOffset>
                </wp:positionV>
                <wp:extent cx="1485900" cy="457200"/>
                <wp:effectExtent l="9525" t="11430" r="9525" b="7620"/>
                <wp:wrapNone/>
                <wp:docPr id="49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0017EB" w:rsidRDefault="00A327B5" w:rsidP="00A327B5">
                            <w:pPr>
                              <w:rPr>
                                <w:rFonts w:cs="Arial"/>
                                <w:color w:val="FF0000"/>
                                <w:lang w:val="en-GB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>Temps</w:t>
                            </w:r>
                            <w:r w:rsidRPr="000017EB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>obtenant</w:t>
                            </w:r>
                            <w:proofErr w:type="spellEnd"/>
                            <w:r w:rsidRPr="000017EB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        </w:t>
                            </w:r>
                          </w:p>
                          <w:p w:rsidR="00A327B5" w:rsidRPr="000017EB" w:rsidRDefault="00A327B5" w:rsidP="00A327B5">
                            <w:pPr>
                              <w:rPr>
                                <w:rFonts w:cs="Arial"/>
                                <w:color w:val="FF0000"/>
                                <w:lang w:val="en-GB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" o:spid="_x0000_s1027" style="position:absolute;left:0;text-align:left;margin-left:54pt;margin-top:8.4pt;width:117pt;height:36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" fillcolor="black">
                <v:textbox>
                  <w:txbxContent>
                    <w:p w:rsidR="00A327B5" w:rsidRPr="000017EB" w:rsidRDefault="00A327B5" w:rsidP="00A327B5">
                      <w:pPr>
                        <w:rPr>
                          <w:rFonts w:cs="Arial"/>
                          <w:color w:val="FF0000"/>
                          <w:lang w:val="en-GB"/>
                        </w:rPr>
                      </w:pPr>
                      <w:r>
                        <w:rPr>
                          <w:rFonts w:cs="Arial"/>
                          <w:color w:val="FF0000"/>
                          <w:lang w:val="en-GB"/>
                        </w:rPr>
                        <w:t>Temps</w:t>
                      </w:r>
                      <w:r w:rsidRPr="000017EB">
                        <w:rPr>
                          <w:rFonts w:cs="Arial"/>
                          <w:color w:val="FF0000"/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="Arial"/>
                          <w:color w:val="FF0000"/>
                          <w:lang w:val="en-GB"/>
                        </w:rPr>
                        <w:t>obtenant</w:t>
                      </w:r>
                      <w:proofErr w:type="spellEnd"/>
                      <w:r w:rsidRPr="000017EB">
                        <w:rPr>
                          <w:rFonts w:cs="Arial"/>
                          <w:color w:val="FF0000"/>
                          <w:lang w:val="en-GB"/>
                        </w:rPr>
                        <w:t xml:space="preserve">         </w:t>
                      </w:r>
                    </w:p>
                    <w:p w:rsidR="00A327B5" w:rsidRPr="000017EB" w:rsidRDefault="00A327B5" w:rsidP="00A327B5">
                      <w:pPr>
                        <w:rPr>
                          <w:rFonts w:cs="Arial"/>
                          <w:color w:val="FF0000"/>
                          <w:lang w:val="en-GB"/>
                        </w:rPr>
                      </w:pPr>
                      <w:r>
                        <w:rPr>
                          <w:rFonts w:cs="Arial"/>
                          <w:color w:val="FF0000"/>
                          <w:lang w:val="en-GB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</w:p>
    <w:p w:rsidR="00A327B5" w:rsidRDefault="00A327B5" w:rsidP="00A327B5">
      <w:pPr>
        <w:ind w:left="360"/>
        <w:rPr>
          <w:rFonts w:cs="Arial"/>
        </w:rPr>
      </w:pPr>
    </w:p>
    <w:p w:rsidR="00A327B5" w:rsidRDefault="00A327B5" w:rsidP="00A327B5">
      <w:pPr>
        <w:tabs>
          <w:tab w:val="left" w:pos="4140"/>
        </w:tabs>
        <w:ind w:left="360"/>
        <w:rPr>
          <w:rFonts w:cs="Arial"/>
        </w:rPr>
      </w:pPr>
      <w:r>
        <w:rPr>
          <w:rFonts w:cs="Arial"/>
        </w:rPr>
        <w:tab/>
        <w:t>Puis</w:t>
      </w:r>
    </w:p>
    <w:p w:rsidR="00A327B5" w:rsidRPr="00A327B5" w:rsidRDefault="00A327B5" w:rsidP="00A327B5">
      <w:pPr>
        <w:pStyle w:val="Paragraphedeliste"/>
        <w:numPr>
          <w:ilvl w:val="0"/>
          <w:numId w:val="33"/>
        </w:numPr>
        <w:tabs>
          <w:tab w:val="left" w:pos="5580"/>
        </w:tabs>
        <w:rPr>
          <w:rFonts w:cs="Arial"/>
          <w:i/>
        </w:rPr>
      </w:pPr>
      <w:r w:rsidRPr="00A327B5">
        <w:rPr>
          <w:rFonts w:cs="Arial"/>
          <w:i/>
        </w:rPr>
        <w:t>Le télescope vous demande de le mettre en butée dans le sens antihoraire. L'opération ayant été déjà réalisée, appuyer sur « ENTER ».</w:t>
      </w:r>
      <w:r>
        <w:rPr>
          <w:rFonts w:cs="Arial"/>
          <w:i/>
        </w:rPr>
        <w:t xml:space="preserve"> La procédure prend quelques minutes, profitez-en pour avancer le TP.</w: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</w:r>
    </w:p>
    <w:p w:rsidR="00A327B5" w:rsidRDefault="00A327B5" w:rsidP="00A327B5">
      <w:pPr>
        <w:tabs>
          <w:tab w:val="left" w:pos="3600"/>
        </w:tabs>
        <w:rPr>
          <w:rFonts w:cs="Arial"/>
          <w:sz w:val="24"/>
          <w:szCs w:val="24"/>
        </w:rPr>
      </w:pPr>
      <w:r>
        <w:rPr>
          <w:rFonts w:cs="Arial"/>
        </w:rPr>
        <w:tab/>
      </w:r>
      <w:r w:rsidRPr="005F27F2">
        <w:rPr>
          <w:rFonts w:cs="Arial"/>
        </w:rPr>
        <w:t>Le télescope se met en mouvement</w:t>
      </w:r>
      <w:r>
        <w:rPr>
          <w:rFonts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83820</wp:posOffset>
                </wp:positionV>
                <wp:extent cx="1485900" cy="457200"/>
                <wp:effectExtent l="9525" t="7620" r="9525" b="11430"/>
                <wp:wrapNone/>
                <wp:docPr id="46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>ALIGNEMENT AUTO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Calcul du niveau       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" o:spid="_x0000_s1028" style="position:absolute;left:0;text-align:left;margin-left:54pt;margin-top:6.6pt;width:117pt;height:3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" fillcolor="black">
                <v:textbox>
                  <w:txbxContent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>ALIGNEMENT AUTO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Calcul du niveau       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cs="Arial"/>
        </w:rPr>
        <w:t>,</w: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</w:r>
      <w:r w:rsidRPr="005F27F2">
        <w:rPr>
          <w:rFonts w:cs="Arial"/>
        </w:rPr>
        <w:t xml:space="preserve">Le </w:t>
      </w:r>
      <w:r>
        <w:rPr>
          <w:rFonts w:cs="Arial"/>
        </w:rPr>
        <w:t xml:space="preserve">motoréducteur d'altitude va positionner le </w: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</w:r>
      <w:proofErr w:type="gramStart"/>
      <w:r>
        <w:rPr>
          <w:rFonts w:cs="Arial"/>
        </w:rPr>
        <w:t>tube</w:t>
      </w:r>
      <w:proofErr w:type="gramEnd"/>
      <w:r>
        <w:rPr>
          <w:rFonts w:cs="Arial"/>
        </w:rPr>
        <w:t xml:space="preserve"> optique du télescope au niveau horizontale. </w: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</w:r>
    </w:p>
    <w:p w:rsidR="00A327B5" w:rsidRDefault="00A327B5" w:rsidP="00A327B5">
      <w:pPr>
        <w:rPr>
          <w:rFonts w:cs="Arial"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36830</wp:posOffset>
                </wp:positionV>
                <wp:extent cx="1485900" cy="457200"/>
                <wp:effectExtent l="9525" t="8255" r="9525" b="10795"/>
                <wp:wrapNone/>
                <wp:docPr id="43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>ALIGNEMENT AUTO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Calcul </w:t>
                            </w:r>
                            <w:r>
                              <w:rPr>
                                <w:rFonts w:cs="Arial"/>
                                <w:color w:val="FF0000"/>
                              </w:rPr>
                              <w:t>du Nord</w:t>
                            </w: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     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29" style="position:absolute;left:0;text-align:left;margin-left:54pt;margin-top:2.9pt;width:117pt;height:3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" fillcolor="black">
                <v:textbox>
                  <w:txbxContent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>ALIGNEMENT AUTO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Calcul </w:t>
                      </w:r>
                      <w:r>
                        <w:rPr>
                          <w:rFonts w:cs="Arial"/>
                          <w:color w:val="FF0000"/>
                        </w:rPr>
                        <w:t>du Nord</w:t>
                      </w:r>
                      <w:r w:rsidRPr="00DB2D9A">
                        <w:rPr>
                          <w:rFonts w:cs="Arial"/>
                          <w:color w:val="FF0000"/>
                        </w:rPr>
                        <w:t xml:space="preserve">       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  <w:t>Le motoréducteur d'azimut va orienter le</w: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</w:r>
      <w:proofErr w:type="gramStart"/>
      <w:r>
        <w:rPr>
          <w:rFonts w:cs="Arial"/>
        </w:rPr>
        <w:t>télescope</w:t>
      </w:r>
      <w:proofErr w:type="gramEnd"/>
      <w:r>
        <w:rPr>
          <w:rFonts w:cs="Arial"/>
        </w:rPr>
        <w:t xml:space="preserve"> au nord,</w:t>
      </w:r>
    </w:p>
    <w:p w:rsidR="00A327B5" w:rsidRDefault="00A327B5" w:rsidP="00A327B5">
      <w:pPr>
        <w:rPr>
          <w:rFonts w:cs="Arial"/>
        </w:rPr>
      </w:pP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24130</wp:posOffset>
                </wp:positionV>
                <wp:extent cx="1485900" cy="457200"/>
                <wp:effectExtent l="9525" t="5080" r="9525" b="13970"/>
                <wp:wrapNone/>
                <wp:docPr id="42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>ALIGNEMENT AUTO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</w:rPr>
                              <w:t xml:space="preserve"> Nouveau niveau</w:t>
                            </w: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     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" o:spid="_x0000_s1030" style="position:absolute;left:0;text-align:left;margin-left:54pt;margin-top:1.9pt;width:117pt;height:3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" fillcolor="black">
                <v:textbox>
                  <w:txbxContent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>ALIGNEMENT AUTO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>
                        <w:rPr>
                          <w:rFonts w:cs="Arial"/>
                          <w:color w:val="FF0000"/>
                        </w:rPr>
                        <w:t xml:space="preserve"> Nouveau niveau</w:t>
                      </w:r>
                      <w:r w:rsidRPr="00DB2D9A">
                        <w:rPr>
                          <w:rFonts w:cs="Arial"/>
                          <w:color w:val="FF0000"/>
                        </w:rPr>
                        <w:t xml:space="preserve">       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cs="Arial"/>
        </w:rPr>
        <w:tab/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  <w:t>Le télescope réajuste son niveau,</w:t>
      </w:r>
    </w:p>
    <w:p w:rsidR="00A327B5" w:rsidRDefault="00A327B5" w:rsidP="00A327B5">
      <w:pPr>
        <w:rPr>
          <w:rFonts w:cs="Arial"/>
        </w:rPr>
      </w:pPr>
    </w:p>
    <w:p w:rsidR="00A327B5" w:rsidRDefault="00A327B5" w:rsidP="00A327B5">
      <w:pPr>
        <w:rPr>
          <w:rFonts w:cs="Arial"/>
        </w:rPr>
      </w:pPr>
    </w:p>
    <w:p w:rsidR="00A327B5" w:rsidRDefault="00A327B5" w:rsidP="00A327B5">
      <w:pPr>
        <w:rPr>
          <w:rFonts w:cs="Arial"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12065</wp:posOffset>
                </wp:positionV>
                <wp:extent cx="1485900" cy="457200"/>
                <wp:effectExtent l="9525" t="12065" r="9525" b="6985"/>
                <wp:wrapNone/>
                <wp:docPr id="40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>ALIGNEMENT AUTO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</w:rPr>
                              <w:t xml:space="preserve"> Calcul du Tilt</w:t>
                            </w: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     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" o:spid="_x0000_s1031" style="position:absolute;left:0;text-align:left;margin-left:54pt;margin-top:.95pt;width:117pt;height:36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" fillcolor="black">
                <v:textbox>
                  <w:txbxContent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>ALIGNEMENT AUTO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>
                        <w:rPr>
                          <w:rFonts w:cs="Arial"/>
                          <w:color w:val="FF0000"/>
                        </w:rPr>
                        <w:t xml:space="preserve"> Calcul du Tilt</w:t>
                      </w:r>
                      <w:r w:rsidRPr="00DB2D9A">
                        <w:rPr>
                          <w:rFonts w:cs="Arial"/>
                          <w:color w:val="FF0000"/>
                        </w:rPr>
                        <w:t xml:space="preserve">       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  <w:t>Le télescope réalise une rotation de 90° par rapport au nord</w:t>
      </w:r>
    </w:p>
    <w:p w:rsidR="00A327B5" w:rsidRDefault="00A327B5" w:rsidP="00A327B5">
      <w:pPr>
        <w:rPr>
          <w:rFonts w:cs="Arial"/>
        </w:rPr>
      </w:pPr>
    </w:p>
    <w:p w:rsidR="00A327B5" w:rsidRDefault="00A327B5" w:rsidP="00A327B5">
      <w:pPr>
        <w:rPr>
          <w:rFonts w:cs="Arial"/>
        </w:rPr>
      </w:pPr>
    </w:p>
    <w:p w:rsidR="00A327B5" w:rsidRDefault="00A327B5" w:rsidP="00A327B5">
      <w:pPr>
        <w:rPr>
          <w:rFonts w:cs="Arial"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-635</wp:posOffset>
                </wp:positionV>
                <wp:extent cx="1485900" cy="457200"/>
                <wp:effectExtent l="9525" t="8890" r="9525" b="10160"/>
                <wp:wrapNone/>
                <wp:docPr id="39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>ALIGNEMENT AUTO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</w:rPr>
                              <w:t xml:space="preserve"> Calcul du niveau</w:t>
                            </w: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     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9" o:spid="_x0000_s1032" style="position:absolute;left:0;text-align:left;margin-left:54pt;margin-top:-.05pt;width:117pt;height:36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" fillcolor="black">
                <v:textbox>
                  <w:txbxContent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>ALIGNEMENT AUTO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>
                        <w:rPr>
                          <w:rFonts w:cs="Arial"/>
                          <w:color w:val="FF0000"/>
                        </w:rPr>
                        <w:t xml:space="preserve"> Calcul du niveau</w:t>
                      </w:r>
                      <w:r w:rsidRPr="00DB2D9A">
                        <w:rPr>
                          <w:rFonts w:cs="Arial"/>
                          <w:color w:val="FF0000"/>
                        </w:rPr>
                        <w:t xml:space="preserve">       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  <w:t>Le télescope réajuste son niveau,</w:t>
      </w:r>
    </w:p>
    <w:p w:rsidR="00A327B5" w:rsidRDefault="00A327B5" w:rsidP="00A327B5">
      <w:pPr>
        <w:rPr>
          <w:rFonts w:cs="Arial"/>
        </w:rPr>
      </w:pPr>
    </w:p>
    <w:p w:rsidR="00B1450C" w:rsidRDefault="00B1450C" w:rsidP="00A327B5">
      <w:pPr>
        <w:rPr>
          <w:rFonts w:cs="Arial"/>
        </w:rPr>
      </w:pPr>
    </w:p>
    <w:p w:rsidR="00A327B5" w:rsidRDefault="00A327B5" w:rsidP="00A327B5">
      <w:pPr>
        <w:rPr>
          <w:rFonts w:cs="Arial"/>
        </w:rPr>
      </w:pPr>
      <w:r>
        <w:rPr>
          <w:rFonts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132715</wp:posOffset>
                </wp:positionV>
                <wp:extent cx="1485900" cy="457200"/>
                <wp:effectExtent l="9525" t="8890" r="9525" b="10160"/>
                <wp:wrapNone/>
                <wp:docPr id="37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>ALIGNEMENT AUTO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</w:rPr>
                              <w:t xml:space="preserve"> Calcul du Tilt</w:t>
                            </w: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     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" o:spid="_x0000_s1033" style="position:absolute;left:0;text-align:left;margin-left:54pt;margin-top:10.45pt;width:117pt;height:36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" fillcolor="black">
                <v:textbox>
                  <w:txbxContent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>ALIGNEMENT AUTO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>
                        <w:rPr>
                          <w:rFonts w:cs="Arial"/>
                          <w:color w:val="FF0000"/>
                        </w:rPr>
                        <w:t xml:space="preserve"> Calcul du Tilt</w:t>
                      </w:r>
                      <w:r w:rsidRPr="00DB2D9A">
                        <w:rPr>
                          <w:rFonts w:cs="Arial"/>
                          <w:color w:val="FF0000"/>
                        </w:rPr>
                        <w:t xml:space="preserve">       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</w:p>
    <w:p w:rsidR="00A327B5" w:rsidRDefault="00A327B5" w:rsidP="00A327B5">
      <w:pPr>
        <w:rPr>
          <w:rFonts w:cs="Arial"/>
        </w:rPr>
      </w:pP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  <w:t>Le télescope calcule l’inclinaison de l’embase par rapport à l’horizontale</w:t>
      </w:r>
    </w:p>
    <w:p w:rsidR="00A327B5" w:rsidRDefault="00A327B5" w:rsidP="00A327B5">
      <w:pPr>
        <w:rPr>
          <w:rFonts w:cs="Arial"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120015</wp:posOffset>
                </wp:positionV>
                <wp:extent cx="1485900" cy="457200"/>
                <wp:effectExtent l="9525" t="5715" r="9525" b="13335"/>
                <wp:wrapNone/>
                <wp:docPr id="35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>ALIGNEMENT AUTO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</w:rPr>
                              <w:t xml:space="preserve"> Pointage…</w:t>
                            </w: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     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" o:spid="_x0000_s1034" style="position:absolute;left:0;text-align:left;margin-left:54pt;margin-top:9.45pt;width:117pt;height:36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" fillcolor="black">
                <v:textbox>
                  <w:txbxContent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>ALIGNEMENT AUTO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>
                        <w:rPr>
                          <w:rFonts w:cs="Arial"/>
                          <w:color w:val="FF0000"/>
                        </w:rPr>
                        <w:t xml:space="preserve"> Pointage…</w:t>
                      </w:r>
                      <w:r w:rsidRPr="00DB2D9A">
                        <w:rPr>
                          <w:rFonts w:cs="Arial"/>
                          <w:color w:val="FF0000"/>
                        </w:rPr>
                        <w:t xml:space="preserve">       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  <w:t>Le télescope pointe sa première étoile,</w: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  <w:t>Un BIP retentit sur l'étoile</w: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136525</wp:posOffset>
                </wp:positionV>
                <wp:extent cx="1485900" cy="457200"/>
                <wp:effectExtent l="9525" t="12700" r="9525" b="6350"/>
                <wp:wrapNone/>
                <wp:docPr id="33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proofErr w:type="spellStart"/>
                            <w:r>
                              <w:rPr>
                                <w:rFonts w:cs="Arial"/>
                                <w:color w:val="FF0000"/>
                              </w:rPr>
                              <w:t>Ctr</w:t>
                            </w:r>
                            <w:proofErr w:type="spellEnd"/>
                            <w:r>
                              <w:rPr>
                                <w:rFonts w:cs="Arial"/>
                                <w:color w:val="FF000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cs="Arial"/>
                                <w:color w:val="FF0000"/>
                              </w:rPr>
                              <w:t>etoile</w:t>
                            </w:r>
                            <w:proofErr w:type="spellEnd"/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</w:rPr>
                              <w:t xml:space="preserve"> App. Sur ENTER</w:t>
                            </w: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     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" o:spid="_x0000_s1035" style="position:absolute;left:0;text-align:left;margin-left:54pt;margin-top:10.75pt;width:117pt;height:36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" fillcolor="black">
                <v:textbox>
                  <w:txbxContent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proofErr w:type="spellStart"/>
                      <w:r>
                        <w:rPr>
                          <w:rFonts w:cs="Arial"/>
                          <w:color w:val="FF0000"/>
                        </w:rPr>
                        <w:t>Ctr</w:t>
                      </w:r>
                      <w:proofErr w:type="spellEnd"/>
                      <w:r>
                        <w:rPr>
                          <w:rFonts w:cs="Arial"/>
                          <w:color w:val="FF000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cs="Arial"/>
                          <w:color w:val="FF0000"/>
                        </w:rPr>
                        <w:t>etoile</w:t>
                      </w:r>
                      <w:proofErr w:type="spellEnd"/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>
                        <w:rPr>
                          <w:rFonts w:cs="Arial"/>
                          <w:color w:val="FF0000"/>
                        </w:rPr>
                        <w:t xml:space="preserve"> App. Sur ENTER</w:t>
                      </w:r>
                      <w:r w:rsidRPr="00DB2D9A">
                        <w:rPr>
                          <w:rFonts w:cs="Arial"/>
                          <w:color w:val="FF0000"/>
                        </w:rPr>
                        <w:t xml:space="preserve">       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cs="Arial"/>
        </w:rPr>
        <w:tab/>
      </w:r>
    </w:p>
    <w:p w:rsidR="00A327B5" w:rsidRPr="00A327B5" w:rsidRDefault="00A327B5" w:rsidP="00A327B5">
      <w:pPr>
        <w:pStyle w:val="Paragraphedeliste"/>
        <w:numPr>
          <w:ilvl w:val="5"/>
          <w:numId w:val="35"/>
        </w:numPr>
        <w:tabs>
          <w:tab w:val="left" w:pos="3600"/>
        </w:tabs>
        <w:ind w:left="3686" w:firstLine="0"/>
        <w:rPr>
          <w:rFonts w:cs="Arial"/>
          <w:i/>
        </w:rPr>
      </w:pPr>
      <w:r w:rsidRPr="00A327B5">
        <w:rPr>
          <w:rFonts w:cs="Arial"/>
          <w:i/>
        </w:rPr>
        <w:t xml:space="preserve">Il conviendrait normalement de recentrer manuellement l’étoile mais comme il fait jour et que vous êtes en intérieur, et appuyer simplement </w:t>
      </w:r>
      <w:r>
        <w:rPr>
          <w:rFonts w:cs="Arial"/>
          <w:i/>
        </w:rPr>
        <w:t>sur "ENTER"</w:t>
      </w:r>
    </w:p>
    <w:p w:rsidR="00A327B5" w:rsidRDefault="00A327B5" w:rsidP="00A327B5">
      <w:pPr>
        <w:rPr>
          <w:rFonts w:cs="Arial"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123825</wp:posOffset>
                </wp:positionV>
                <wp:extent cx="1485900" cy="457200"/>
                <wp:effectExtent l="9525" t="9525" r="9525" b="9525"/>
                <wp:wrapNone/>
                <wp:docPr id="31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>ALIGNEMENT AUTO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  <w:r>
                              <w:rPr>
                                <w:rFonts w:cs="Arial"/>
                                <w:color w:val="FF0000"/>
                              </w:rPr>
                              <w:t>Pointage…</w:t>
                            </w: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   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" o:spid="_x0000_s1036" style="position:absolute;left:0;text-align:left;margin-left:54pt;margin-top:9.75pt;width:117pt;height:36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" fillcolor="black">
                <v:textbox>
                  <w:txbxContent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>ALIGNEMENT AUTO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  <w:r>
                        <w:rPr>
                          <w:rFonts w:cs="Arial"/>
                          <w:color w:val="FF0000"/>
                        </w:rPr>
                        <w:t>Pointage…</w:t>
                      </w:r>
                      <w:r w:rsidRPr="00DB2D9A">
                        <w:rPr>
                          <w:rFonts w:cs="Arial"/>
                          <w:color w:val="FF0000"/>
                        </w:rPr>
                        <w:t xml:space="preserve">     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  <w:t>Le télescope pointe sa deuxième étoile</w:t>
      </w:r>
    </w:p>
    <w:p w:rsidR="00A327B5" w:rsidRDefault="00A327B5" w:rsidP="00A327B5">
      <w:pPr>
        <w:tabs>
          <w:tab w:val="left" w:pos="3600"/>
        </w:tabs>
        <w:rPr>
          <w:rFonts w:cs="Arial"/>
        </w:rPr>
      </w:pPr>
      <w:r>
        <w:rPr>
          <w:rFonts w:cs="Arial"/>
        </w:rPr>
        <w:tab/>
        <w:t>Un BIP retentit sur l'étoile</w:t>
      </w:r>
    </w:p>
    <w:p w:rsidR="00A327B5" w:rsidRDefault="00A327B5" w:rsidP="00A327B5">
      <w:pPr>
        <w:rPr>
          <w:rFonts w:cs="Arial"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111125</wp:posOffset>
                </wp:positionV>
                <wp:extent cx="1485900" cy="457200"/>
                <wp:effectExtent l="9525" t="6350" r="9525" b="12700"/>
                <wp:wrapNone/>
                <wp:docPr id="26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proofErr w:type="spellStart"/>
                            <w:r>
                              <w:rPr>
                                <w:rFonts w:cs="Arial"/>
                                <w:color w:val="FF0000"/>
                              </w:rPr>
                              <w:t>Ctr</w:t>
                            </w:r>
                            <w:proofErr w:type="spellEnd"/>
                            <w:r>
                              <w:rPr>
                                <w:rFonts w:cs="Arial"/>
                                <w:color w:val="FF000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cs="Arial"/>
                                <w:color w:val="FF0000"/>
                              </w:rPr>
                              <w:t>etoile</w:t>
                            </w:r>
                            <w:proofErr w:type="spellEnd"/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</w:rPr>
                              <w:t xml:space="preserve"> App. Sur ENTER</w:t>
                            </w: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     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37" style="position:absolute;left:0;text-align:left;margin-left:54pt;margin-top:8.75pt;width:117pt;height:3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" fillcolor="black">
                <v:textbox>
                  <w:txbxContent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proofErr w:type="spellStart"/>
                      <w:r>
                        <w:rPr>
                          <w:rFonts w:cs="Arial"/>
                          <w:color w:val="FF0000"/>
                        </w:rPr>
                        <w:t>Ctr</w:t>
                      </w:r>
                      <w:proofErr w:type="spellEnd"/>
                      <w:r>
                        <w:rPr>
                          <w:rFonts w:cs="Arial"/>
                          <w:color w:val="FF000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cs="Arial"/>
                          <w:color w:val="FF0000"/>
                        </w:rPr>
                        <w:t>etoile</w:t>
                      </w:r>
                      <w:proofErr w:type="spellEnd"/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>
                        <w:rPr>
                          <w:rFonts w:cs="Arial"/>
                          <w:color w:val="FF0000"/>
                        </w:rPr>
                        <w:t xml:space="preserve"> App. Sur ENTER</w:t>
                      </w:r>
                      <w:r w:rsidRPr="00DB2D9A">
                        <w:rPr>
                          <w:rFonts w:cs="Arial"/>
                          <w:color w:val="FF0000"/>
                        </w:rPr>
                        <w:t xml:space="preserve">       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</w:p>
    <w:p w:rsidR="00A327B5" w:rsidRPr="00A327B5" w:rsidRDefault="00A327B5" w:rsidP="00A327B5">
      <w:pPr>
        <w:pStyle w:val="Paragraphedeliste"/>
        <w:numPr>
          <w:ilvl w:val="5"/>
          <w:numId w:val="35"/>
        </w:numPr>
        <w:tabs>
          <w:tab w:val="left" w:pos="3600"/>
        </w:tabs>
        <w:ind w:left="3686" w:firstLine="0"/>
        <w:rPr>
          <w:rFonts w:cs="Arial"/>
          <w:i/>
        </w:rPr>
      </w:pPr>
      <w:r w:rsidRPr="00A327B5">
        <w:rPr>
          <w:rFonts w:cs="Arial"/>
          <w:i/>
        </w:rPr>
        <w:t xml:space="preserve">Il conviendrait normalement de recentrer manuellement l’étoile mais comme il fait jour et que vous êtes en intérieur, et appuyer simplement </w:t>
      </w:r>
      <w:r>
        <w:rPr>
          <w:rFonts w:cs="Arial"/>
          <w:i/>
        </w:rPr>
        <w:t>sur "ENTER"</w:t>
      </w:r>
    </w:p>
    <w:p w:rsidR="00A327B5" w:rsidRDefault="00A327B5" w:rsidP="00A327B5">
      <w:pPr>
        <w:rPr>
          <w:rFonts w:cs="Arial"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98425</wp:posOffset>
                </wp:positionV>
                <wp:extent cx="1485900" cy="457200"/>
                <wp:effectExtent l="9525" t="12700" r="9525" b="6350"/>
                <wp:wrapNone/>
                <wp:docPr id="22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>ALIGNEMENT</w:t>
                            </w:r>
                            <w:r>
                              <w:rPr>
                                <w:rFonts w:cs="Arial"/>
                                <w:color w:val="FF0000"/>
                              </w:rPr>
                              <w:t xml:space="preserve">  OK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</w:rPr>
                              <w:t xml:space="preserve"> </w:t>
                            </w:r>
                          </w:p>
                          <w:p w:rsidR="00A327B5" w:rsidRPr="00DB2D9A" w:rsidRDefault="00A327B5" w:rsidP="00A327B5">
                            <w:pPr>
                              <w:rPr>
                                <w:rFonts w:cs="Arial"/>
                                <w:color w:val="FF0000"/>
                              </w:rPr>
                            </w:pPr>
                            <w:r w:rsidRPr="00DB2D9A">
                              <w:rPr>
                                <w:rFonts w:cs="Arial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" o:spid="_x0000_s1038" style="position:absolute;left:0;text-align:left;margin-left:54pt;margin-top:7.75pt;width:117pt;height:3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" fillcolor="black">
                <v:textbox>
                  <w:txbxContent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>ALIGNEMENT</w:t>
                      </w:r>
                      <w:r>
                        <w:rPr>
                          <w:rFonts w:cs="Arial"/>
                          <w:color w:val="FF0000"/>
                        </w:rPr>
                        <w:t xml:space="preserve">  OK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>
                        <w:rPr>
                          <w:rFonts w:cs="Arial"/>
                          <w:color w:val="FF0000"/>
                        </w:rPr>
                        <w:t xml:space="preserve"> </w:t>
                      </w:r>
                    </w:p>
                    <w:p w:rsidR="00A327B5" w:rsidRPr="00DB2D9A" w:rsidRDefault="00A327B5" w:rsidP="00A327B5">
                      <w:pPr>
                        <w:rPr>
                          <w:rFonts w:cs="Arial"/>
                          <w:color w:val="FF0000"/>
                        </w:rPr>
                      </w:pPr>
                      <w:r w:rsidRPr="00DB2D9A">
                        <w:rPr>
                          <w:rFonts w:cs="Arial"/>
                          <w:color w:val="FF0000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</w:p>
    <w:p w:rsidR="00A327B5" w:rsidRDefault="00A327B5" w:rsidP="00A327B5">
      <w:pPr>
        <w:rPr>
          <w:rFonts w:cs="Arial"/>
          <w:sz w:val="24"/>
          <w:szCs w:val="24"/>
        </w:rPr>
      </w:pPr>
    </w:p>
    <w:p w:rsidR="00A327B5" w:rsidRPr="00904698" w:rsidRDefault="00A327B5" w:rsidP="00A327B5">
      <w:pPr>
        <w:rPr>
          <w:rFonts w:cs="Arial"/>
          <w:sz w:val="24"/>
          <w:szCs w:val="24"/>
        </w:rPr>
      </w:pPr>
    </w:p>
    <w:p w:rsidR="00A327B5" w:rsidRPr="00904698" w:rsidRDefault="00A327B5" w:rsidP="00A327B5">
      <w:pPr>
        <w:rPr>
          <w:rFonts w:cs="Arial"/>
          <w:sz w:val="24"/>
          <w:szCs w:val="24"/>
        </w:rPr>
      </w:pPr>
      <w:r>
        <w:rPr>
          <w:rFonts w:cs="Arial"/>
        </w:rPr>
        <w:t>Une fois cette séquence terminée, le télescope affiche</w:t>
      </w:r>
      <w:r w:rsidRPr="005F27F2">
        <w:rPr>
          <w:rFonts w:cs="Arial"/>
        </w:rPr>
        <w:t xml:space="preserve"> </w:t>
      </w:r>
      <w:r>
        <w:rPr>
          <w:rFonts w:cs="Arial"/>
        </w:rPr>
        <w:t>« </w:t>
      </w:r>
      <w:r w:rsidRPr="005F27F2">
        <w:rPr>
          <w:rFonts w:cs="Arial"/>
        </w:rPr>
        <w:t>alignement réussi</w:t>
      </w:r>
      <w:r>
        <w:rPr>
          <w:rFonts w:cs="Arial"/>
        </w:rPr>
        <w:t> »</w:t>
      </w:r>
      <w:r w:rsidRPr="005F27F2">
        <w:rPr>
          <w:rFonts w:cs="Arial"/>
        </w:rPr>
        <w:t>.</w:t>
      </w:r>
      <w:r w:rsidRPr="00904698">
        <w:rPr>
          <w:rFonts w:cs="Arial"/>
          <w:sz w:val="24"/>
          <w:szCs w:val="24"/>
        </w:rPr>
        <w:t xml:space="preserve"> </w:t>
      </w:r>
    </w:p>
    <w:p w:rsidR="00663C58" w:rsidRPr="005F27F2" w:rsidRDefault="00B1450C" w:rsidP="00F14010">
      <w:pPr>
        <w:pStyle w:val="Titre2"/>
      </w:pPr>
      <w:r w:rsidRPr="00F14010">
        <w:rPr>
          <w:i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6E45A9A" wp14:editId="117498D2">
                <wp:simplePos x="0" y="0"/>
                <wp:positionH relativeFrom="column">
                  <wp:posOffset>5432425</wp:posOffset>
                </wp:positionH>
                <wp:positionV relativeFrom="paragraph">
                  <wp:posOffset>296545</wp:posOffset>
                </wp:positionV>
                <wp:extent cx="1257300" cy="457200"/>
                <wp:effectExtent l="0" t="0" r="19050" b="19050"/>
                <wp:wrapSquare wrapText="bothSides"/>
                <wp:docPr id="56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450C" w:rsidRPr="000017EB" w:rsidRDefault="00B1450C" w:rsidP="00B1450C">
                            <w:pPr>
                              <w:rPr>
                                <w:rFonts w:cs="Arial"/>
                                <w:color w:val="FF0000"/>
                                <w:lang w:val="en-GB"/>
                              </w:rPr>
                            </w:pPr>
                            <w:r w:rsidRPr="000017EB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Select. </w:t>
                            </w:r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>Article:</w:t>
                            </w:r>
                            <w:r w:rsidRPr="000017EB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        </w:t>
                            </w:r>
                          </w:p>
                          <w:p w:rsidR="00B1450C" w:rsidRPr="000017EB" w:rsidRDefault="00B1450C" w:rsidP="00B1450C">
                            <w:pPr>
                              <w:rPr>
                                <w:rFonts w:cs="Arial"/>
                                <w:color w:val="FF0000"/>
                                <w:lang w:val="en-GB"/>
                              </w:rPr>
                            </w:pPr>
                            <w:r w:rsidRPr="000017EB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 Object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6" o:spid="_x0000_s1039" style="position:absolute;left:0;text-align:left;margin-left:427.75pt;margin-top:23.35pt;width:99pt;height:36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" fillcolor="black">
                <v:textbox>
                  <w:txbxContent>
                    <w:p w:rsidR="00B1450C" w:rsidRPr="000017EB" w:rsidRDefault="00B1450C" w:rsidP="00B1450C">
                      <w:pPr>
                        <w:rPr>
                          <w:rFonts w:cs="Arial"/>
                          <w:color w:val="FF0000"/>
                          <w:lang w:val="en-GB"/>
                        </w:rPr>
                      </w:pPr>
                      <w:r w:rsidRPr="000017EB">
                        <w:rPr>
                          <w:rFonts w:cs="Arial"/>
                          <w:color w:val="FF0000"/>
                          <w:lang w:val="en-GB"/>
                        </w:rPr>
                        <w:t xml:space="preserve">Select. </w:t>
                      </w:r>
                      <w:r>
                        <w:rPr>
                          <w:rFonts w:cs="Arial"/>
                          <w:color w:val="FF0000"/>
                          <w:lang w:val="en-GB"/>
                        </w:rPr>
                        <w:t>Article:</w:t>
                      </w:r>
                      <w:r w:rsidRPr="000017EB">
                        <w:rPr>
                          <w:rFonts w:cs="Arial"/>
                          <w:color w:val="FF0000"/>
                          <w:lang w:val="en-GB"/>
                        </w:rPr>
                        <w:t xml:space="preserve">         </w:t>
                      </w:r>
                    </w:p>
                    <w:p w:rsidR="00B1450C" w:rsidRPr="000017EB" w:rsidRDefault="00B1450C" w:rsidP="00B1450C">
                      <w:pPr>
                        <w:rPr>
                          <w:rFonts w:cs="Arial"/>
                          <w:color w:val="FF0000"/>
                          <w:lang w:val="en-GB"/>
                        </w:rPr>
                      </w:pPr>
                      <w:r w:rsidRPr="000017EB">
                        <w:rPr>
                          <w:rFonts w:cs="Arial"/>
                          <w:color w:val="FF0000"/>
                          <w:lang w:val="en-GB"/>
                        </w:rPr>
                        <w:t xml:space="preserve">  Object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F14010">
        <w:t>Suivi automatique d’un objet céleste</w:t>
      </w:r>
    </w:p>
    <w:p w:rsidR="00F14010" w:rsidRDefault="00F14010" w:rsidP="00F14010">
      <w:pPr>
        <w:pStyle w:val="Paragraphedeliste"/>
        <w:numPr>
          <w:ilvl w:val="0"/>
          <w:numId w:val="36"/>
        </w:numPr>
        <w:rPr>
          <w:i/>
        </w:rPr>
      </w:pPr>
      <w:r w:rsidRPr="00F14010">
        <w:rPr>
          <w:i/>
        </w:rPr>
        <w:t>Une fois l’alignement automatique terminé, appuyer plusieurs fois sur mode jusqu’à atteindre l’écran suivant :</w:t>
      </w:r>
    </w:p>
    <w:p w:rsidR="00B1450C" w:rsidRDefault="00B1450C" w:rsidP="00F14010">
      <w:pPr>
        <w:pStyle w:val="Paragraphedeliste"/>
        <w:numPr>
          <w:ilvl w:val="0"/>
          <w:numId w:val="36"/>
        </w:numPr>
        <w:rPr>
          <w:i/>
        </w:rPr>
      </w:pPr>
      <w:r>
        <w:rPr>
          <w:i/>
        </w:rPr>
        <w:t>Valider par « ENTER ».</w:t>
      </w:r>
    </w:p>
    <w:p w:rsidR="00B1450C" w:rsidRDefault="00B1450C" w:rsidP="00B1450C">
      <w:pPr>
        <w:pStyle w:val="Paragraphedeliste"/>
        <w:rPr>
          <w:i/>
        </w:rPr>
      </w:pPr>
      <w:r w:rsidRPr="00F14010">
        <w:rPr>
          <w:i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83365F7" wp14:editId="16DBA0EE">
                <wp:simplePos x="0" y="0"/>
                <wp:positionH relativeFrom="column">
                  <wp:posOffset>5441950</wp:posOffset>
                </wp:positionH>
                <wp:positionV relativeFrom="paragraph">
                  <wp:posOffset>41275</wp:posOffset>
                </wp:positionV>
                <wp:extent cx="1257300" cy="457200"/>
                <wp:effectExtent l="0" t="0" r="19050" b="19050"/>
                <wp:wrapSquare wrapText="bothSides"/>
                <wp:docPr id="51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4572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4010" w:rsidRPr="000017EB" w:rsidRDefault="00B1450C" w:rsidP="004E0514">
                            <w:pPr>
                              <w:rPr>
                                <w:rFonts w:cs="Arial"/>
                                <w:color w:val="FF0000"/>
                                <w:lang w:val="en-GB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>Objet</w:t>
                            </w:r>
                            <w:r w:rsidR="00F14010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>:</w:t>
                            </w:r>
                            <w:r w:rsidR="00F14010" w:rsidRPr="000017EB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        </w:t>
                            </w:r>
                          </w:p>
                          <w:p w:rsidR="00F14010" w:rsidRPr="000017EB" w:rsidRDefault="00F14010" w:rsidP="004E0514">
                            <w:pPr>
                              <w:rPr>
                                <w:rFonts w:cs="Arial"/>
                                <w:color w:val="FF0000"/>
                                <w:lang w:val="en-GB"/>
                              </w:rPr>
                            </w:pPr>
                            <w:r w:rsidRPr="000017EB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 </w:t>
                            </w:r>
                            <w:r w:rsidR="00B1450C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System </w:t>
                            </w:r>
                            <w:proofErr w:type="spellStart"/>
                            <w:r w:rsidR="00B1450C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>Solaire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" o:spid="_x0000_s1040" style="position:absolute;left:0;text-align:left;margin-left:428.5pt;margin-top:3.25pt;width:99pt;height:3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" fillcolor="black">
                <v:textbox>
                  <w:txbxContent>
                    <w:p w:rsidR="00F14010" w:rsidRPr="000017EB" w:rsidRDefault="00B1450C" w:rsidP="004E0514">
                      <w:pPr>
                        <w:rPr>
                          <w:rFonts w:cs="Arial"/>
                          <w:color w:val="FF0000"/>
                          <w:lang w:val="en-GB"/>
                        </w:rPr>
                      </w:pPr>
                      <w:r>
                        <w:rPr>
                          <w:rFonts w:cs="Arial"/>
                          <w:color w:val="FF0000"/>
                          <w:lang w:val="en-GB"/>
                        </w:rPr>
                        <w:t>Objet</w:t>
                      </w:r>
                      <w:r w:rsidR="00F14010">
                        <w:rPr>
                          <w:rFonts w:cs="Arial"/>
                          <w:color w:val="FF0000"/>
                          <w:lang w:val="en-GB"/>
                        </w:rPr>
                        <w:t>:</w:t>
                      </w:r>
                      <w:r w:rsidR="00F14010" w:rsidRPr="000017EB">
                        <w:rPr>
                          <w:rFonts w:cs="Arial"/>
                          <w:color w:val="FF0000"/>
                          <w:lang w:val="en-GB"/>
                        </w:rPr>
                        <w:t xml:space="preserve">         </w:t>
                      </w:r>
                    </w:p>
                    <w:p w:rsidR="00F14010" w:rsidRPr="000017EB" w:rsidRDefault="00F14010" w:rsidP="004E0514">
                      <w:pPr>
                        <w:rPr>
                          <w:rFonts w:cs="Arial"/>
                          <w:color w:val="FF0000"/>
                          <w:lang w:val="en-GB"/>
                        </w:rPr>
                      </w:pPr>
                      <w:r w:rsidRPr="000017EB">
                        <w:rPr>
                          <w:rFonts w:cs="Arial"/>
                          <w:color w:val="FF0000"/>
                          <w:lang w:val="en-GB"/>
                        </w:rPr>
                        <w:t xml:space="preserve">  </w:t>
                      </w:r>
                      <w:r w:rsidR="00B1450C">
                        <w:rPr>
                          <w:rFonts w:cs="Arial"/>
                          <w:color w:val="FF0000"/>
                          <w:lang w:val="en-GB"/>
                        </w:rPr>
                        <w:t xml:space="preserve">System </w:t>
                      </w:r>
                      <w:proofErr w:type="spellStart"/>
                      <w:r w:rsidR="00B1450C">
                        <w:rPr>
                          <w:rFonts w:cs="Arial"/>
                          <w:color w:val="FF0000"/>
                          <w:lang w:val="en-GB"/>
                        </w:rPr>
                        <w:t>Solaire</w:t>
                      </w:r>
                      <w:proofErr w:type="spellEnd"/>
                    </w:p>
                  </w:txbxContent>
                </v:textbox>
                <w10:wrap type="square"/>
              </v:rect>
            </w:pict>
          </mc:Fallback>
        </mc:AlternateContent>
      </w:r>
    </w:p>
    <w:p w:rsidR="00B1450C" w:rsidRDefault="00F14010" w:rsidP="00F14010">
      <w:pPr>
        <w:pStyle w:val="Paragraphedeliste"/>
        <w:numPr>
          <w:ilvl w:val="0"/>
          <w:numId w:val="36"/>
        </w:numPr>
        <w:rPr>
          <w:i/>
        </w:rPr>
      </w:pPr>
      <w:r w:rsidRPr="00B1450C">
        <w:rPr>
          <w:i/>
        </w:rPr>
        <w:t xml:space="preserve">Appuyez sur une touche </w:t>
      </w:r>
      <w:r w:rsidR="00B1450C" w:rsidRPr="00B1450C">
        <w:rPr>
          <w:i/>
        </w:rPr>
        <w:t>de défilement jusqu’à atteindre l’écran suivant :</w:t>
      </w:r>
    </w:p>
    <w:p w:rsidR="00B1450C" w:rsidRDefault="00B1450C" w:rsidP="00F14010">
      <w:pPr>
        <w:pStyle w:val="Paragraphedeliste"/>
        <w:numPr>
          <w:ilvl w:val="0"/>
          <w:numId w:val="36"/>
        </w:numPr>
        <w:rPr>
          <w:i/>
        </w:rPr>
      </w:pPr>
      <w:r>
        <w:rPr>
          <w:i/>
        </w:rPr>
        <w:t>Valider par « ENTER ».</w:t>
      </w:r>
    </w:p>
    <w:p w:rsidR="00B1450C" w:rsidRPr="00B1450C" w:rsidRDefault="00B1450C" w:rsidP="00B1450C">
      <w:pPr>
        <w:pStyle w:val="Paragraphedeliste"/>
        <w:rPr>
          <w:i/>
        </w:rPr>
      </w:pPr>
    </w:p>
    <w:p w:rsidR="00B1450C" w:rsidRDefault="00B1450C" w:rsidP="00B1450C">
      <w:pPr>
        <w:pStyle w:val="Paragraphedeliste"/>
        <w:numPr>
          <w:ilvl w:val="0"/>
          <w:numId w:val="36"/>
        </w:numPr>
        <w:rPr>
          <w:i/>
        </w:rPr>
      </w:pPr>
      <w:r w:rsidRPr="00F14010">
        <w:rPr>
          <w:i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8677FAD" wp14:editId="5599BB88">
                <wp:simplePos x="0" y="0"/>
                <wp:positionH relativeFrom="column">
                  <wp:posOffset>5435241</wp:posOffset>
                </wp:positionH>
                <wp:positionV relativeFrom="paragraph">
                  <wp:posOffset>-9691</wp:posOffset>
                </wp:positionV>
                <wp:extent cx="1264257" cy="461176"/>
                <wp:effectExtent l="0" t="0" r="12700" b="15240"/>
                <wp:wrapSquare wrapText="bothSides"/>
                <wp:docPr id="57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257" cy="461176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450C" w:rsidRPr="000017EB" w:rsidRDefault="00B1450C" w:rsidP="00B1450C">
                            <w:pPr>
                              <w:rPr>
                                <w:rFonts w:cs="Arial"/>
                                <w:color w:val="FF0000"/>
                                <w:lang w:val="en-GB"/>
                              </w:rPr>
                            </w:pPr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System </w:t>
                            </w:r>
                            <w:proofErr w:type="spellStart"/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>Solaire</w:t>
                            </w:r>
                            <w:proofErr w:type="spellEnd"/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>:</w:t>
                            </w:r>
                            <w:r w:rsidRPr="000017EB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        </w:t>
                            </w:r>
                          </w:p>
                          <w:p w:rsidR="00B1450C" w:rsidRPr="000017EB" w:rsidRDefault="00B1450C" w:rsidP="00B1450C">
                            <w:pPr>
                              <w:rPr>
                                <w:rFonts w:cs="Arial"/>
                                <w:color w:val="FF0000"/>
                                <w:lang w:val="en-GB"/>
                              </w:rPr>
                            </w:pPr>
                            <w:r w:rsidRPr="000017EB"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rFonts w:cs="Arial"/>
                                <w:color w:val="FF0000"/>
                                <w:lang w:val="en-GB"/>
                              </w:rPr>
                              <w:t>Saturne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" o:spid="_x0000_s1041" style="position:absolute;left:0;text-align:left;margin-left:427.95pt;margin-top:-.75pt;width:99.55pt;height:36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" fillcolor="black">
                <v:textbox>
                  <w:txbxContent>
                    <w:p w:rsidR="00B1450C" w:rsidRPr="000017EB" w:rsidRDefault="00B1450C" w:rsidP="00B1450C">
                      <w:pPr>
                        <w:rPr>
                          <w:rFonts w:cs="Arial"/>
                          <w:color w:val="FF0000"/>
                          <w:lang w:val="en-GB"/>
                        </w:rPr>
                      </w:pPr>
                      <w:r>
                        <w:rPr>
                          <w:rFonts w:cs="Arial"/>
                          <w:color w:val="FF0000"/>
                          <w:lang w:val="en-GB"/>
                        </w:rPr>
                        <w:t xml:space="preserve">System </w:t>
                      </w:r>
                      <w:proofErr w:type="spellStart"/>
                      <w:r>
                        <w:rPr>
                          <w:rFonts w:cs="Arial"/>
                          <w:color w:val="FF0000"/>
                          <w:lang w:val="en-GB"/>
                        </w:rPr>
                        <w:t>Solaire</w:t>
                      </w:r>
                      <w:proofErr w:type="spellEnd"/>
                      <w:r>
                        <w:rPr>
                          <w:rFonts w:cs="Arial"/>
                          <w:color w:val="FF0000"/>
                          <w:lang w:val="en-GB"/>
                        </w:rPr>
                        <w:t>:</w:t>
                      </w:r>
                      <w:r w:rsidRPr="000017EB">
                        <w:rPr>
                          <w:rFonts w:cs="Arial"/>
                          <w:color w:val="FF0000"/>
                          <w:lang w:val="en-GB"/>
                        </w:rPr>
                        <w:t xml:space="preserve">         </w:t>
                      </w:r>
                    </w:p>
                    <w:p w:rsidR="00B1450C" w:rsidRPr="000017EB" w:rsidRDefault="00B1450C" w:rsidP="00B1450C">
                      <w:pPr>
                        <w:rPr>
                          <w:rFonts w:cs="Arial"/>
                          <w:color w:val="FF0000"/>
                          <w:lang w:val="en-GB"/>
                        </w:rPr>
                      </w:pPr>
                      <w:r w:rsidRPr="000017EB">
                        <w:rPr>
                          <w:rFonts w:cs="Arial"/>
                          <w:color w:val="FF0000"/>
                          <w:lang w:val="en-GB"/>
                        </w:rPr>
                        <w:t xml:space="preserve">  </w:t>
                      </w:r>
                      <w:proofErr w:type="spellStart"/>
                      <w:r>
                        <w:rPr>
                          <w:rFonts w:cs="Arial"/>
                          <w:color w:val="FF0000"/>
                          <w:lang w:val="en-GB"/>
                        </w:rPr>
                        <w:t>Saturne</w:t>
                      </w:r>
                      <w:proofErr w:type="spellEnd"/>
                    </w:p>
                  </w:txbxContent>
                </v:textbox>
                <w10:wrap type="square"/>
              </v:rect>
            </w:pict>
          </mc:Fallback>
        </mc:AlternateContent>
      </w:r>
      <w:r w:rsidRPr="00B1450C">
        <w:rPr>
          <w:i/>
        </w:rPr>
        <w:t>Appuyez sur une touche de défilement jusqu’à atteindre l’écran suivant :</w:t>
      </w:r>
    </w:p>
    <w:p w:rsidR="00B1450C" w:rsidRDefault="00B1450C" w:rsidP="00B1450C">
      <w:pPr>
        <w:pStyle w:val="Paragraphedeliste"/>
        <w:numPr>
          <w:ilvl w:val="0"/>
          <w:numId w:val="36"/>
        </w:numPr>
        <w:rPr>
          <w:i/>
        </w:rPr>
      </w:pPr>
      <w:r>
        <w:rPr>
          <w:i/>
        </w:rPr>
        <w:t>Valider par « ENTER ». Les coordonnées de Saturne s’affichent.</w:t>
      </w:r>
    </w:p>
    <w:p w:rsidR="00B1450C" w:rsidRDefault="00B1450C" w:rsidP="00B1450C">
      <w:pPr>
        <w:pStyle w:val="Paragraphedeliste"/>
        <w:numPr>
          <w:ilvl w:val="0"/>
          <w:numId w:val="36"/>
        </w:numPr>
        <w:rPr>
          <w:i/>
        </w:rPr>
      </w:pPr>
      <w:r>
        <w:rPr>
          <w:i/>
        </w:rPr>
        <w:t>Appuyer ensuite sur « GOTO » pour que le télescope pointe automatiquement sur Saturne qui serait visible de nuit dans de bonnes conditions.</w:t>
      </w:r>
    </w:p>
    <w:p w:rsidR="00B1450C" w:rsidRDefault="00B1450C" w:rsidP="00B1450C">
      <w:r>
        <w:t>Vous entendez alors le système qui tourne très lentement pour conserver Saturne dans son champ de vision et compenser la rotation de la Terre.</w:t>
      </w:r>
    </w:p>
    <w:p w:rsidR="00B1450C" w:rsidRDefault="003011A8" w:rsidP="003011A8">
      <w:pPr>
        <w:pStyle w:val="Titre2"/>
      </w:pPr>
      <w:r>
        <w:t>Repérer un objet en mode manuel</w:t>
      </w:r>
    </w:p>
    <w:p w:rsidR="005C4697" w:rsidRDefault="005C4697" w:rsidP="005C4697">
      <w:pPr>
        <w:pStyle w:val="Paragraphedeliste"/>
        <w:numPr>
          <w:ilvl w:val="0"/>
          <w:numId w:val="36"/>
        </w:numPr>
        <w:rPr>
          <w:i/>
        </w:rPr>
      </w:pPr>
      <w:r>
        <w:rPr>
          <w:i/>
        </w:rPr>
        <w:t>Pour repérer un objet manuellement il suffit d’appuyer sur les 4 touches flèches afin de diriger le télescope vers le point souhaité.</w:t>
      </w:r>
    </w:p>
    <w:p w:rsidR="005C4697" w:rsidRDefault="005C4697" w:rsidP="005C4697">
      <w:pPr>
        <w:pStyle w:val="Paragraphedeliste"/>
        <w:numPr>
          <w:ilvl w:val="0"/>
          <w:numId w:val="36"/>
        </w:numPr>
        <w:rPr>
          <w:i/>
        </w:rPr>
      </w:pPr>
      <w:r>
        <w:rPr>
          <w:i/>
        </w:rPr>
        <w:t>Il est possible de régler la vitesse de rotation en appuyant sur les chiffres du clavier : 1 pour une vitesse très lente imperceptible à l’œil à 9 pour la vitesse la plus rapide.</w:t>
      </w:r>
    </w:p>
    <w:p w:rsidR="005C4697" w:rsidRDefault="005C4697" w:rsidP="005C4697">
      <w:pPr>
        <w:pStyle w:val="Paragraphedeliste"/>
        <w:numPr>
          <w:ilvl w:val="0"/>
          <w:numId w:val="36"/>
        </w:numPr>
        <w:rPr>
          <w:i/>
        </w:rPr>
      </w:pPr>
      <w:bookmarkStart w:id="0" w:name="_GoBack"/>
      <w:r>
        <w:rPr>
          <w:noProof/>
        </w:rPr>
        <w:drawing>
          <wp:anchor distT="0" distB="0" distL="114300" distR="114300" simplePos="0" relativeHeight="251719680" behindDoc="0" locked="0" layoutInCell="1" allowOverlap="1" wp14:anchorId="6FDC0F96" wp14:editId="684EE84C">
            <wp:simplePos x="0" y="0"/>
            <wp:positionH relativeFrom="column">
              <wp:posOffset>4265930</wp:posOffset>
            </wp:positionH>
            <wp:positionV relativeFrom="paragraph">
              <wp:posOffset>24130</wp:posOffset>
            </wp:positionV>
            <wp:extent cx="2066925" cy="2087245"/>
            <wp:effectExtent l="0" t="0" r="9525" b="8255"/>
            <wp:wrapSquare wrapText="bothSides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8924" t="23434" r="25033" b="18342"/>
                    <a:stretch/>
                  </pic:blipFill>
                  <pic:spPr bwMode="auto">
                    <a:xfrm>
                      <a:off x="0" y="0"/>
                      <a:ext cx="2066925" cy="2087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i/>
        </w:rPr>
        <w:t>Avant de viser en regardant dans l’oculaire (1) vous pouvez visez approximativement en regardant dans la fenêtre (2).</w:t>
      </w:r>
    </w:p>
    <w:p w:rsidR="005C4697" w:rsidRPr="005C4697" w:rsidRDefault="005C4697" w:rsidP="005C4697"/>
    <w:p w:rsidR="00857848" w:rsidRDefault="00857848" w:rsidP="00A44EB6">
      <w:pPr>
        <w:rPr>
          <w:rFonts w:cs="Arial"/>
          <w:b/>
          <w:bCs/>
          <w:caps/>
          <w:kern w:val="32"/>
          <w:sz w:val="24"/>
          <w:szCs w:val="24"/>
        </w:rPr>
      </w:pPr>
      <w:r>
        <w:br w:type="page"/>
      </w:r>
    </w:p>
    <w:p w:rsidR="000568B4" w:rsidRDefault="000568B4" w:rsidP="000568B4">
      <w:pPr>
        <w:pStyle w:val="Titre1"/>
      </w:pPr>
      <w:r>
        <w:lastRenderedPageBreak/>
        <w:t xml:space="preserve">Procédure de mise en œuvre </w:t>
      </w:r>
      <w:r w:rsidR="00714D2B">
        <w:t>via la carte de commande</w:t>
      </w:r>
    </w:p>
    <w:p w:rsidR="00857848" w:rsidRDefault="00BB164F" w:rsidP="00857848">
      <w:r>
        <w:rPr>
          <w:noProof/>
        </w:rPr>
        <w:drawing>
          <wp:anchor distT="0" distB="0" distL="114300" distR="114300" simplePos="0" relativeHeight="251724800" behindDoc="0" locked="0" layoutInCell="1" allowOverlap="1" wp14:anchorId="5B03C4B3" wp14:editId="3A9DEC7B">
            <wp:simplePos x="0" y="0"/>
            <wp:positionH relativeFrom="column">
              <wp:posOffset>5086985</wp:posOffset>
            </wp:positionH>
            <wp:positionV relativeFrom="paragraph">
              <wp:posOffset>113030</wp:posOffset>
            </wp:positionV>
            <wp:extent cx="1141095" cy="665480"/>
            <wp:effectExtent l="0" t="0" r="1905" b="1270"/>
            <wp:wrapSquare wrapText="bothSides"/>
            <wp:docPr id="16" name="Image 16" descr="computer contr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omputer control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240" t="12068" r="6074" b="9483"/>
                    <a:stretch/>
                  </pic:blipFill>
                  <pic:spPr bwMode="auto">
                    <a:xfrm>
                      <a:off x="0" y="0"/>
                      <a:ext cx="1141095" cy="66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544" w:rsidRPr="003B273E">
        <w:t xml:space="preserve">La carte </w:t>
      </w:r>
      <w:r w:rsidR="007E1544">
        <w:t xml:space="preserve">d’acquisition et de commande permet de </w:t>
      </w:r>
      <w:r w:rsidR="00714D2B">
        <w:t xml:space="preserve">commander le télescope via </w:t>
      </w:r>
      <w:proofErr w:type="spellStart"/>
      <w:r w:rsidR="00714D2B">
        <w:t>Scilab</w:t>
      </w:r>
      <w:proofErr w:type="spellEnd"/>
      <w:r w:rsidR="007E1544">
        <w:t>.</w:t>
      </w:r>
      <w:r w:rsidRPr="00BB164F">
        <w:rPr>
          <w:noProof/>
        </w:rPr>
        <w:t xml:space="preserve"> </w:t>
      </w:r>
    </w:p>
    <w:p w:rsidR="00CE3D9B" w:rsidRPr="00CE3D9B" w:rsidRDefault="00BB164F" w:rsidP="00857848">
      <w:pPr>
        <w:pStyle w:val="Paragraphedeliste"/>
        <w:numPr>
          <w:ilvl w:val="0"/>
          <w:numId w:val="27"/>
        </w:numPr>
        <w:rPr>
          <w:b/>
          <w:i/>
        </w:rPr>
      </w:pPr>
      <w:r>
        <w:rPr>
          <w:b/>
          <w:i/>
          <w:noProof/>
          <w:color w:val="FF0000"/>
          <w:u w:val="single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EBF7F11" wp14:editId="137A9CCD">
                <wp:simplePos x="0" y="0"/>
                <wp:positionH relativeFrom="column">
                  <wp:posOffset>5371313</wp:posOffset>
                </wp:positionH>
                <wp:positionV relativeFrom="paragraph">
                  <wp:posOffset>182296</wp:posOffset>
                </wp:positionV>
                <wp:extent cx="212141" cy="256032"/>
                <wp:effectExtent l="0" t="0" r="16510" b="10795"/>
                <wp:wrapNone/>
                <wp:docPr id="36" name="Ellips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141" cy="25603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36" o:spid="_x0000_s1026" style="position:absolute;margin-left:422.95pt;margin-top:14.35pt;width:16.7pt;height:20.15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" filled="f" strokecolor="white [3212]" strokeweight="2pt"/>
            </w:pict>
          </mc:Fallback>
        </mc:AlternateContent>
      </w:r>
      <w:r>
        <w:rPr>
          <w:b/>
          <w:i/>
          <w:noProof/>
          <w:color w:val="FF0000"/>
          <w:u w:val="single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1DE0E0E" wp14:editId="1ECE2806">
                <wp:simplePos x="0" y="0"/>
                <wp:positionH relativeFrom="column">
                  <wp:posOffset>5722442</wp:posOffset>
                </wp:positionH>
                <wp:positionV relativeFrom="paragraph">
                  <wp:posOffset>123774</wp:posOffset>
                </wp:positionV>
                <wp:extent cx="212141" cy="402336"/>
                <wp:effectExtent l="0" t="0" r="16510" b="17145"/>
                <wp:wrapNone/>
                <wp:docPr id="25" name="Ellips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141" cy="40233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25" o:spid="_x0000_s1026" style="position:absolute;margin-left:450.6pt;margin-top:9.75pt;width:16.7pt;height:31.7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" filled="f" strokecolor="white [3212]" strokeweight="2pt"/>
            </w:pict>
          </mc:Fallback>
        </mc:AlternateContent>
      </w:r>
      <w:r w:rsidR="00CE3D9B" w:rsidRPr="00BB164F">
        <w:rPr>
          <w:b/>
          <w:i/>
          <w:color w:val="FF0000"/>
          <w:u w:val="single"/>
        </w:rPr>
        <w:t>Mettre hors tension le télescope puis débrancher la raquette</w:t>
      </w:r>
      <w:r w:rsidRPr="00BB164F">
        <w:rPr>
          <w:b/>
          <w:i/>
          <w:color w:val="FF0000"/>
          <w:u w:val="single"/>
        </w:rPr>
        <w:t xml:space="preserve"> sous peine d’endommager le système</w:t>
      </w:r>
      <w:r w:rsidR="00CE3D9B" w:rsidRPr="00CE3D9B">
        <w:rPr>
          <w:b/>
          <w:i/>
        </w:rPr>
        <w:t>.</w:t>
      </w:r>
    </w:p>
    <w:p w:rsidR="00CE3D9B" w:rsidRDefault="00CE3D9B" w:rsidP="00CE3D9B">
      <w:pPr>
        <w:pStyle w:val="Paragraphedeliste"/>
        <w:rPr>
          <w:i/>
        </w:rPr>
      </w:pPr>
    </w:p>
    <w:p w:rsidR="00BB164F" w:rsidRDefault="00BB164F" w:rsidP="00CE3D9B">
      <w:pPr>
        <w:pStyle w:val="Paragraphedeliste"/>
        <w:rPr>
          <w:i/>
        </w:rPr>
      </w:pPr>
      <w:r w:rsidRPr="000F0BF5">
        <w:rPr>
          <w:noProof/>
        </w:rPr>
        <w:drawing>
          <wp:anchor distT="0" distB="0" distL="114300" distR="114300" simplePos="0" relativeHeight="251654139" behindDoc="0" locked="0" layoutInCell="1" allowOverlap="1" wp14:anchorId="3041AD9E" wp14:editId="62AE481C">
            <wp:simplePos x="0" y="0"/>
            <wp:positionH relativeFrom="column">
              <wp:posOffset>2757170</wp:posOffset>
            </wp:positionH>
            <wp:positionV relativeFrom="paragraph">
              <wp:posOffset>122555</wp:posOffset>
            </wp:positionV>
            <wp:extent cx="3848735" cy="2634615"/>
            <wp:effectExtent l="0" t="0" r="0" b="0"/>
            <wp:wrapSquare wrapText="bothSides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7848" w:rsidRDefault="00857848" w:rsidP="00857848">
      <w:pPr>
        <w:pStyle w:val="Paragraphedeliste"/>
        <w:numPr>
          <w:ilvl w:val="0"/>
          <w:numId w:val="27"/>
        </w:numPr>
        <w:rPr>
          <w:i/>
        </w:rPr>
      </w:pPr>
      <w:r w:rsidRPr="00FA385F">
        <w:rPr>
          <w:i/>
        </w:rPr>
        <w:t>Pour l’ensemble du TP, réaliser le câblage suivant</w:t>
      </w:r>
      <w:r>
        <w:rPr>
          <w:i/>
        </w:rPr>
        <w:t xml:space="preserve"> en reliant l’alimentat</w:t>
      </w:r>
      <w:r w:rsidR="00CE3D9B">
        <w:rPr>
          <w:i/>
        </w:rPr>
        <w:t>ion au secteur, l’</w:t>
      </w:r>
      <w:proofErr w:type="spellStart"/>
      <w:r w:rsidR="00CE3D9B">
        <w:rPr>
          <w:i/>
        </w:rPr>
        <w:t>Arduino</w:t>
      </w:r>
      <w:proofErr w:type="spellEnd"/>
      <w:r w:rsidR="00CE3D9B">
        <w:rPr>
          <w:i/>
        </w:rPr>
        <w:t xml:space="preserve"> au PC.</w:t>
      </w:r>
    </w:p>
    <w:p w:rsidR="00CE3D9B" w:rsidRDefault="00BB164F" w:rsidP="00857848">
      <w:pPr>
        <w:pStyle w:val="Paragraphedeliste"/>
        <w:numPr>
          <w:ilvl w:val="0"/>
          <w:numId w:val="27"/>
        </w:numPr>
        <w:rPr>
          <w:i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66B70BE" wp14:editId="12D12D20">
                <wp:simplePos x="0" y="0"/>
                <wp:positionH relativeFrom="column">
                  <wp:posOffset>2123364</wp:posOffset>
                </wp:positionH>
                <wp:positionV relativeFrom="paragraph">
                  <wp:posOffset>215951</wp:posOffset>
                </wp:positionV>
                <wp:extent cx="577901" cy="1"/>
                <wp:effectExtent l="0" t="0" r="12700" b="19050"/>
                <wp:wrapNone/>
                <wp:docPr id="11" name="Connecteur droi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901" cy="1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1" o:spid="_x0000_s1026" style="position:absolute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7.2pt,17pt" to="212.7pt,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" strokecolor="black [3213]" strokeweight="1pt"/>
            </w:pict>
          </mc:Fallback>
        </mc:AlternateContent>
      </w:r>
      <w:r w:rsidR="00CE3D9B">
        <w:rPr>
          <w:i/>
        </w:rPr>
        <w:t>Le télescope doit être alimenté par un câble gris partant de la carte.</w:t>
      </w:r>
    </w:p>
    <w:p w:rsidR="00857848" w:rsidRPr="00CE3D9B" w:rsidRDefault="00857848" w:rsidP="00857848">
      <w:pPr>
        <w:pStyle w:val="Paragraphedeliste"/>
        <w:numPr>
          <w:ilvl w:val="0"/>
          <w:numId w:val="27"/>
        </w:numPr>
        <w:rPr>
          <w:i/>
        </w:rPr>
      </w:pPr>
      <w:r>
        <w:rPr>
          <w:i/>
        </w:rPr>
        <w:t xml:space="preserve">Copier-coller sur votre espace le dossier « CI1 TP </w:t>
      </w:r>
      <w:proofErr w:type="spellStart"/>
      <w:r>
        <w:rPr>
          <w:i/>
        </w:rPr>
        <w:t>astrolab</w:t>
      </w:r>
      <w:proofErr w:type="spellEnd"/>
      <w:r>
        <w:rPr>
          <w:i/>
        </w:rPr>
        <w:t> ».</w:t>
      </w:r>
    </w:p>
    <w:p w:rsidR="00857848" w:rsidRDefault="00CE3D9B" w:rsidP="00857848">
      <w:pPr>
        <w:pStyle w:val="Paragraphedeliste"/>
        <w:numPr>
          <w:ilvl w:val="0"/>
          <w:numId w:val="29"/>
        </w:numPr>
        <w:rPr>
          <w:i/>
        </w:rPr>
      </w:pPr>
      <w:r>
        <w:rPr>
          <w:i/>
          <w:szCs w:val="18"/>
        </w:rPr>
        <w:t>L</w:t>
      </w:r>
      <w:r w:rsidR="00857848" w:rsidRPr="002947D3">
        <w:rPr>
          <w:i/>
        </w:rPr>
        <w:t xml:space="preserve">ancer le logiciel </w:t>
      </w:r>
      <w:proofErr w:type="spellStart"/>
      <w:r>
        <w:rPr>
          <w:i/>
        </w:rPr>
        <w:t>Sci</w:t>
      </w:r>
      <w:r w:rsidR="00857848" w:rsidRPr="002947D3">
        <w:rPr>
          <w:i/>
        </w:rPr>
        <w:t>lab</w:t>
      </w:r>
      <w:proofErr w:type="spellEnd"/>
      <w:r w:rsidR="00857848" w:rsidRPr="002947D3">
        <w:rPr>
          <w:i/>
        </w:rPr>
        <w:t xml:space="preserve"> : </w:t>
      </w:r>
      <w:r w:rsidR="00857848">
        <w:rPr>
          <w:i/>
        </w:rPr>
        <w:t>m</w:t>
      </w:r>
      <w:r w:rsidR="00857848" w:rsidRPr="002947D3">
        <w:rPr>
          <w:i/>
        </w:rPr>
        <w:t xml:space="preserve">enu </w:t>
      </w:r>
      <w:r w:rsidR="00857848">
        <w:rPr>
          <w:i/>
        </w:rPr>
        <w:t>« </w:t>
      </w:r>
      <w:r w:rsidR="00857848" w:rsidRPr="002947D3">
        <w:rPr>
          <w:i/>
        </w:rPr>
        <w:t>Démarrer</w:t>
      </w:r>
      <w:r w:rsidR="00857848">
        <w:rPr>
          <w:i/>
        </w:rPr>
        <w:t> »</w:t>
      </w:r>
      <w:r w:rsidR="00857848" w:rsidRPr="002947D3">
        <w:rPr>
          <w:i/>
        </w:rPr>
        <w:t xml:space="preserve"> de Windows puis </w:t>
      </w:r>
      <w:r w:rsidR="00857848">
        <w:rPr>
          <w:i/>
        </w:rPr>
        <w:t>« </w:t>
      </w:r>
      <w:r w:rsidR="00857848" w:rsidRPr="002947D3">
        <w:rPr>
          <w:i/>
        </w:rPr>
        <w:t>SI</w:t>
      </w:r>
      <w:r w:rsidR="00857848">
        <w:rPr>
          <w:i/>
        </w:rPr>
        <w:t> »</w:t>
      </w:r>
      <w:r w:rsidR="00857848" w:rsidRPr="002947D3">
        <w:rPr>
          <w:i/>
        </w:rPr>
        <w:t xml:space="preserve"> puis </w:t>
      </w:r>
      <w:r w:rsidR="00857848">
        <w:rPr>
          <w:i/>
        </w:rPr>
        <w:t>« </w:t>
      </w:r>
      <w:proofErr w:type="spellStart"/>
      <w:r w:rsidRPr="00CE3D9B">
        <w:rPr>
          <w:i/>
        </w:rPr>
        <w:t>Scilab</w:t>
      </w:r>
      <w:proofErr w:type="spellEnd"/>
      <w:r w:rsidRPr="00CE3D9B">
        <w:rPr>
          <w:i/>
        </w:rPr>
        <w:t xml:space="preserve"> </w:t>
      </w:r>
      <w:r>
        <w:rPr>
          <w:i/>
        </w:rPr>
        <w:t>5.4.1</w:t>
      </w:r>
      <w:r w:rsidR="00857848">
        <w:rPr>
          <w:i/>
        </w:rPr>
        <w:t xml:space="preserve"> », </w:t>
      </w:r>
      <w:r w:rsidR="00857848" w:rsidRPr="0003782B">
        <w:rPr>
          <w:b/>
          <w:i/>
        </w:rPr>
        <w:t>soyez patient</w:t>
      </w:r>
      <w:r w:rsidR="00857848">
        <w:rPr>
          <w:b/>
          <w:i/>
        </w:rPr>
        <w:t>s</w:t>
      </w:r>
      <w:r w:rsidR="00857848" w:rsidRPr="0003782B">
        <w:rPr>
          <w:b/>
          <w:i/>
        </w:rPr>
        <w:t xml:space="preserve"> pour l’ouverture</w:t>
      </w:r>
      <w:r w:rsidR="00857848" w:rsidRPr="002947D3">
        <w:rPr>
          <w:i/>
        </w:rPr>
        <w:t>.</w:t>
      </w:r>
    </w:p>
    <w:p w:rsidR="00857848" w:rsidRDefault="00672673" w:rsidP="00857848">
      <w:pPr>
        <w:pStyle w:val="Paragraphedeliste"/>
        <w:numPr>
          <w:ilvl w:val="0"/>
          <w:numId w:val="29"/>
        </w:numPr>
        <w:rPr>
          <w:i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AF5913" wp14:editId="58F91A9F">
                <wp:simplePos x="0" y="0"/>
                <wp:positionH relativeFrom="column">
                  <wp:posOffset>147955</wp:posOffset>
                </wp:positionH>
                <wp:positionV relativeFrom="paragraph">
                  <wp:posOffset>865505</wp:posOffset>
                </wp:positionV>
                <wp:extent cx="1184910" cy="548640"/>
                <wp:effectExtent l="0" t="0" r="15240" b="22860"/>
                <wp:wrapNone/>
                <wp:docPr id="29" name="Connecteur droi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4910" cy="54864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29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.65pt,68.15pt" to="104.95pt,1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" strokecolor="black [3213]" strokeweight="1pt"/>
            </w:pict>
          </mc:Fallback>
        </mc:AlternateContent>
      </w:r>
      <w:r w:rsidR="00857848">
        <w:rPr>
          <w:i/>
        </w:rPr>
        <w:t xml:space="preserve">Il est nécessaire avant toute chose de choisir le répertoire de travail dans lequel Matlab va générer un certain nombre de fichiers. Pour cela, rechercher le dossier </w:t>
      </w:r>
      <w:r w:rsidR="00857848" w:rsidRPr="002947D3">
        <w:rPr>
          <w:i/>
        </w:rPr>
        <w:t>« </w:t>
      </w:r>
      <w:r w:rsidR="00857848">
        <w:rPr>
          <w:i/>
        </w:rPr>
        <w:t>CI1</w:t>
      </w:r>
      <w:r w:rsidR="00857848" w:rsidRPr="002947D3">
        <w:rPr>
          <w:i/>
        </w:rPr>
        <w:t xml:space="preserve">TP </w:t>
      </w:r>
      <w:proofErr w:type="spellStart"/>
      <w:r w:rsidR="00857848">
        <w:rPr>
          <w:i/>
        </w:rPr>
        <w:t>astrolab</w:t>
      </w:r>
      <w:proofErr w:type="spellEnd"/>
      <w:r w:rsidR="00BC6749">
        <w:rPr>
          <w:i/>
        </w:rPr>
        <w:t>\Données TP</w:t>
      </w:r>
      <w:r w:rsidR="00857848" w:rsidRPr="002947D3">
        <w:rPr>
          <w:i/>
        </w:rPr>
        <w:t> »</w:t>
      </w:r>
      <w:r w:rsidR="00857848">
        <w:rPr>
          <w:i/>
        </w:rPr>
        <w:t xml:space="preserve"> sur votre espace puis « O</w:t>
      </w:r>
      <w:r>
        <w:rPr>
          <w:i/>
        </w:rPr>
        <w:t>uvrir</w:t>
      </w:r>
      <w:r w:rsidR="00857848">
        <w:rPr>
          <w:i/>
        </w:rPr>
        <w:t> » :</w:t>
      </w:r>
    </w:p>
    <w:p w:rsidR="00857848" w:rsidRDefault="00672673" w:rsidP="00857848">
      <w:pPr>
        <w:pStyle w:val="image"/>
      </w:pPr>
      <w:r>
        <w:drawing>
          <wp:anchor distT="0" distB="0" distL="114300" distR="114300" simplePos="0" relativeHeight="251655164" behindDoc="0" locked="0" layoutInCell="1" allowOverlap="1" wp14:anchorId="498BBFF8" wp14:editId="11505BC6">
            <wp:simplePos x="0" y="0"/>
            <wp:positionH relativeFrom="column">
              <wp:posOffset>-27305</wp:posOffset>
            </wp:positionH>
            <wp:positionV relativeFrom="paragraph">
              <wp:posOffset>100965</wp:posOffset>
            </wp:positionV>
            <wp:extent cx="3591560" cy="1470025"/>
            <wp:effectExtent l="0" t="0" r="8890" b="0"/>
            <wp:wrapSquare wrapText="bothSides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4392"/>
                    <a:stretch/>
                  </pic:blipFill>
                  <pic:spPr bwMode="auto">
                    <a:xfrm>
                      <a:off x="0" y="0"/>
                      <a:ext cx="3591560" cy="147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2673" w:rsidRDefault="00672673" w:rsidP="00857848">
      <w:pPr>
        <w:pStyle w:val="image"/>
      </w:pPr>
    </w:p>
    <w:p w:rsidR="00672673" w:rsidRDefault="00672673" w:rsidP="00857848">
      <w:pPr>
        <w:pStyle w:val="image"/>
      </w:pPr>
    </w:p>
    <w:p w:rsidR="00672673" w:rsidRDefault="00672673" w:rsidP="00857848">
      <w:pPr>
        <w:pStyle w:val="image"/>
      </w:pPr>
    </w:p>
    <w:p w:rsidR="00672673" w:rsidRDefault="00672673" w:rsidP="00857848">
      <w:pPr>
        <w:pStyle w:val="image"/>
      </w:pPr>
    </w:p>
    <w:p w:rsidR="00857848" w:rsidRDefault="00857848" w:rsidP="00857848">
      <w:pPr>
        <w:pStyle w:val="image"/>
      </w:pPr>
    </w:p>
    <w:p w:rsidR="00857848" w:rsidRPr="002979D9" w:rsidRDefault="00672673" w:rsidP="00857848">
      <w:pPr>
        <w:pStyle w:val="Paragraphedeliste"/>
        <w:numPr>
          <w:ilvl w:val="0"/>
          <w:numId w:val="29"/>
        </w:num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02DD789" wp14:editId="69B26887">
                <wp:simplePos x="0" y="0"/>
                <wp:positionH relativeFrom="column">
                  <wp:posOffset>-3319729</wp:posOffset>
                </wp:positionH>
                <wp:positionV relativeFrom="paragraph">
                  <wp:posOffset>4928</wp:posOffset>
                </wp:positionV>
                <wp:extent cx="1177747" cy="731520"/>
                <wp:effectExtent l="0" t="0" r="22860" b="30480"/>
                <wp:wrapNone/>
                <wp:docPr id="48" name="Connecteur droit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7747" cy="73152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8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61.4pt,.4pt" to="-168.65pt,5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" strokecolor="black [3213]" strokeweight="1pt"/>
            </w:pict>
          </mc:Fallback>
        </mc:AlternateContent>
      </w:r>
      <w:r w:rsidR="00BC6749">
        <w:rPr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A6D16D4" wp14:editId="66117A63">
                <wp:simplePos x="0" y="0"/>
                <wp:positionH relativeFrom="column">
                  <wp:posOffset>4919980</wp:posOffset>
                </wp:positionH>
                <wp:positionV relativeFrom="paragraph">
                  <wp:posOffset>196216</wp:posOffset>
                </wp:positionV>
                <wp:extent cx="169545" cy="380999"/>
                <wp:effectExtent l="0" t="0" r="20955" b="19685"/>
                <wp:wrapNone/>
                <wp:docPr id="47" name="Connecteur droit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9545" cy="380999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7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7.4pt,15.45pt" to="400.75pt,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" strokecolor="black [3213]" strokeweight="1pt"/>
            </w:pict>
          </mc:Fallback>
        </mc:AlternateContent>
      </w:r>
      <w:r w:rsidR="00857848">
        <w:rPr>
          <w:i/>
        </w:rPr>
        <w:t>L’ensemble des documents présents dans votre répertoire de travail apparaît maintenant dans l’onglet « </w:t>
      </w:r>
      <w:proofErr w:type="spellStart"/>
      <w:r w:rsidR="00857848">
        <w:rPr>
          <w:i/>
        </w:rPr>
        <w:t>Current</w:t>
      </w:r>
      <w:proofErr w:type="spellEnd"/>
      <w:r w:rsidR="00857848">
        <w:rPr>
          <w:i/>
        </w:rPr>
        <w:t xml:space="preserve"> </w:t>
      </w:r>
      <w:proofErr w:type="spellStart"/>
      <w:r w:rsidR="00857848">
        <w:rPr>
          <w:i/>
        </w:rPr>
        <w:t>Folder</w:t>
      </w:r>
      <w:proofErr w:type="spellEnd"/>
      <w:r w:rsidR="00857848">
        <w:rPr>
          <w:i/>
        </w:rPr>
        <w:t> » sur la gauche.</w:t>
      </w:r>
    </w:p>
    <w:p w:rsidR="00857848" w:rsidRDefault="00857848" w:rsidP="00857848">
      <w:pPr>
        <w:pStyle w:val="Paragraphedeliste"/>
      </w:pPr>
    </w:p>
    <w:p w:rsidR="00672673" w:rsidRDefault="00672673" w:rsidP="00857848">
      <w:pPr>
        <w:pStyle w:val="Paragraphedeliste"/>
      </w:pPr>
    </w:p>
    <w:p w:rsidR="00857848" w:rsidRPr="00EF1F8F" w:rsidRDefault="00672673" w:rsidP="00857848">
      <w:pPr>
        <w:pStyle w:val="Paragraphedeliste"/>
        <w:numPr>
          <w:ilvl w:val="0"/>
          <w:numId w:val="29"/>
        </w:numPr>
      </w:pPr>
      <w:r>
        <w:rPr>
          <w:noProof/>
        </w:rPr>
        <w:drawing>
          <wp:anchor distT="0" distB="0" distL="114300" distR="114300" simplePos="0" relativeHeight="251656189" behindDoc="0" locked="0" layoutInCell="1" allowOverlap="1" wp14:anchorId="6272A5F0" wp14:editId="6354E385">
            <wp:simplePos x="0" y="0"/>
            <wp:positionH relativeFrom="column">
              <wp:posOffset>3600450</wp:posOffset>
            </wp:positionH>
            <wp:positionV relativeFrom="paragraph">
              <wp:posOffset>17780</wp:posOffset>
            </wp:positionV>
            <wp:extent cx="3148330" cy="1867535"/>
            <wp:effectExtent l="0" t="0" r="0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1867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848">
        <w:rPr>
          <w:i/>
        </w:rPr>
        <w:t>Ouvrir le document « </w:t>
      </w:r>
      <w:proofErr w:type="spellStart"/>
      <w:r>
        <w:rPr>
          <w:i/>
        </w:rPr>
        <w:t>Commande_PI.zcos</w:t>
      </w:r>
      <w:proofErr w:type="spellEnd"/>
      <w:r w:rsidR="00857848">
        <w:rPr>
          <w:i/>
        </w:rPr>
        <w:t> » en double-cliquant.</w:t>
      </w:r>
    </w:p>
    <w:p w:rsidR="00857848" w:rsidRDefault="008E2EF9" w:rsidP="00857848">
      <w:pPr>
        <w:pStyle w:val="Paragraphedeliste"/>
        <w:numPr>
          <w:ilvl w:val="0"/>
          <w:numId w:val="29"/>
        </w:numPr>
        <w:rPr>
          <w:i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C65D71A" wp14:editId="09F9C6BB">
                <wp:simplePos x="0" y="0"/>
                <wp:positionH relativeFrom="column">
                  <wp:posOffset>4281348</wp:posOffset>
                </wp:positionH>
                <wp:positionV relativeFrom="paragraph">
                  <wp:posOffset>14757</wp:posOffset>
                </wp:positionV>
                <wp:extent cx="404673" cy="2706624"/>
                <wp:effectExtent l="0" t="0" r="33655" b="17780"/>
                <wp:wrapNone/>
                <wp:docPr id="14" name="Connecteur droi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4673" cy="2706624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4" o:spid="_x0000_s1026" style="position:absolute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7.1pt,1.15pt" to="368.95pt,2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" strokecolor="black [3213]" strokeweight="1pt"/>
            </w:pict>
          </mc:Fallback>
        </mc:AlternateContent>
      </w:r>
      <w:r w:rsidR="00672673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E49B5F2" wp14:editId="7CD5DFB9">
                <wp:simplePos x="0" y="0"/>
                <wp:positionH relativeFrom="column">
                  <wp:posOffset>3337687</wp:posOffset>
                </wp:positionH>
                <wp:positionV relativeFrom="paragraph">
                  <wp:posOffset>329312</wp:posOffset>
                </wp:positionV>
                <wp:extent cx="1235837" cy="1038757"/>
                <wp:effectExtent l="0" t="0" r="21590" b="28575"/>
                <wp:wrapNone/>
                <wp:docPr id="34" name="Connecteur droit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5837" cy="1038757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34" o:spid="_x0000_s1026" style="position:absolute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8pt,25.95pt" to="360.1pt,10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" strokecolor="black [3213]" strokeweight="1pt"/>
            </w:pict>
          </mc:Fallback>
        </mc:AlternateContent>
      </w:r>
      <w:r w:rsidR="00857848">
        <w:rPr>
          <w:i/>
        </w:rPr>
        <w:t>Une fenêtre</w:t>
      </w:r>
      <w:r w:rsidR="00857848" w:rsidRPr="0003782B">
        <w:rPr>
          <w:i/>
        </w:rPr>
        <w:t xml:space="preserve"> v</w:t>
      </w:r>
      <w:r w:rsidR="00857848">
        <w:rPr>
          <w:i/>
        </w:rPr>
        <w:t>a</w:t>
      </w:r>
      <w:r w:rsidR="00857848" w:rsidRPr="0003782B">
        <w:rPr>
          <w:i/>
        </w:rPr>
        <w:t xml:space="preserve"> alors s’ouvrir : cela peut prendre un certain temps alors </w:t>
      </w:r>
      <w:r w:rsidR="00857848" w:rsidRPr="0003782B">
        <w:rPr>
          <w:b/>
          <w:i/>
        </w:rPr>
        <w:t>soyez patients, évitez de cliquer frénétiquement, vous risqueriez un plantage</w:t>
      </w:r>
      <w:r w:rsidR="00857848" w:rsidRPr="0003782B">
        <w:rPr>
          <w:i/>
        </w:rPr>
        <w:t>. Profitez-en plutôt pour lire la suite du sujet…</w:t>
      </w:r>
    </w:p>
    <w:p w:rsidR="00857848" w:rsidRPr="00857848" w:rsidRDefault="00857848" w:rsidP="00857848">
      <w:pPr>
        <w:pStyle w:val="Paragraphedeliste"/>
        <w:rPr>
          <w:i/>
        </w:rPr>
      </w:pPr>
    </w:p>
    <w:p w:rsidR="00B27415" w:rsidRDefault="008E2EF9" w:rsidP="00BC6749">
      <w:pPr>
        <w:pStyle w:val="Paragraphedeliste"/>
        <w:numPr>
          <w:ilvl w:val="0"/>
          <w:numId w:val="38"/>
        </w:numPr>
        <w:rPr>
          <w:i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3F4C21B" wp14:editId="4FC75010">
                <wp:simplePos x="0" y="0"/>
                <wp:positionH relativeFrom="column">
                  <wp:posOffset>6087745</wp:posOffset>
                </wp:positionH>
                <wp:positionV relativeFrom="paragraph">
                  <wp:posOffset>557530</wp:posOffset>
                </wp:positionV>
                <wp:extent cx="360045" cy="819150"/>
                <wp:effectExtent l="0" t="0" r="20955" b="19050"/>
                <wp:wrapNone/>
                <wp:docPr id="13" name="Connecteur droi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0045" cy="81915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3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9.35pt,43.9pt" to="507.7pt,1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" strokecolor="black [3213]" strokeweight="1pt"/>
            </w:pict>
          </mc:Fallback>
        </mc:AlternateContent>
      </w:r>
      <w:r w:rsidR="00CB0557">
        <w:rPr>
          <w:i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574FE1" wp14:editId="2CA02AF4">
                <wp:simplePos x="0" y="0"/>
                <wp:positionH relativeFrom="column">
                  <wp:posOffset>3783914</wp:posOffset>
                </wp:positionH>
                <wp:positionV relativeFrom="paragraph">
                  <wp:posOffset>148006</wp:posOffset>
                </wp:positionV>
                <wp:extent cx="58522" cy="1119225"/>
                <wp:effectExtent l="0" t="0" r="36830" b="24130"/>
                <wp:wrapNone/>
                <wp:docPr id="41" name="Connecteur droit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8522" cy="111922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1" o:spid="_x0000_s1026" style="position:absolute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7.95pt,11.65pt" to="302.55pt,9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" strokecolor="black [3213]" strokeweight="1pt"/>
            </w:pict>
          </mc:Fallback>
        </mc:AlternateContent>
      </w:r>
      <w:r w:rsidR="00B27415">
        <w:rPr>
          <w:i/>
        </w:rPr>
        <w:t>Vérifier le port COM sur lequel est connecté</w:t>
      </w:r>
      <w:r w:rsidR="00CB0557">
        <w:rPr>
          <w:i/>
        </w:rPr>
        <w:t>e</w:t>
      </w:r>
      <w:r w:rsidR="00B27415">
        <w:rPr>
          <w:i/>
        </w:rPr>
        <w:t xml:space="preserve"> la carte </w:t>
      </w:r>
      <w:proofErr w:type="spellStart"/>
      <w:r w:rsidR="00B27415">
        <w:rPr>
          <w:i/>
        </w:rPr>
        <w:t>Arduino</w:t>
      </w:r>
      <w:proofErr w:type="spellEnd"/>
      <w:r w:rsidR="00B27415">
        <w:rPr>
          <w:i/>
        </w:rPr>
        <w:t xml:space="preserve"> MEGA de la carte de commande : menu « Démarrer » de Windows puis « Périphériques et imprimantes ».</w:t>
      </w:r>
    </w:p>
    <w:p w:rsidR="00857848" w:rsidRPr="00BC6749" w:rsidRDefault="00B27415" w:rsidP="00BC6749">
      <w:pPr>
        <w:pStyle w:val="Paragraphedeliste"/>
        <w:numPr>
          <w:ilvl w:val="0"/>
          <w:numId w:val="38"/>
        </w:numPr>
        <w:rPr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79C9FAB" wp14:editId="6EA63278">
                <wp:simplePos x="0" y="0"/>
                <wp:positionH relativeFrom="column">
                  <wp:posOffset>2986557</wp:posOffset>
                </wp:positionH>
                <wp:positionV relativeFrom="paragraph">
                  <wp:posOffset>66954</wp:posOffset>
                </wp:positionV>
                <wp:extent cx="350520" cy="0"/>
                <wp:effectExtent l="0" t="0" r="11430" b="19050"/>
                <wp:wrapNone/>
                <wp:docPr id="59" name="Connecteur droit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052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9" o:spid="_x0000_s1026" style="position:absolute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5.15pt,5.25pt" to="262.75pt,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" strokecolor="black [3213]" strokeweight="1pt"/>
            </w:pict>
          </mc:Fallback>
        </mc:AlternateContent>
      </w:r>
      <w:r w:rsidR="00CB0557">
        <w:rPr>
          <w:i/>
        </w:rPr>
        <w:t xml:space="preserve">Dans </w:t>
      </w:r>
      <w:proofErr w:type="spellStart"/>
      <w:r w:rsidR="00CB0557">
        <w:rPr>
          <w:i/>
        </w:rPr>
        <w:t>Scilab</w:t>
      </w:r>
      <w:proofErr w:type="spellEnd"/>
      <w:r w:rsidR="00CB0557">
        <w:rPr>
          <w:i/>
        </w:rPr>
        <w:t>, m</w:t>
      </w:r>
      <w:r w:rsidR="00857848" w:rsidRPr="00BC6749">
        <w:rPr>
          <w:i/>
        </w:rPr>
        <w:t>odifier le port COM si nécessaire.</w:t>
      </w:r>
    </w:p>
    <w:p w:rsidR="00857848" w:rsidRPr="00857848" w:rsidRDefault="00857848" w:rsidP="00857848">
      <w:pPr>
        <w:rPr>
          <w:i/>
        </w:rPr>
      </w:pPr>
    </w:p>
    <w:p w:rsidR="00857848" w:rsidRDefault="00857848" w:rsidP="00857848">
      <w:pPr>
        <w:pStyle w:val="Paragraphedeliste"/>
        <w:numPr>
          <w:ilvl w:val="0"/>
          <w:numId w:val="29"/>
        </w:numPr>
        <w:rPr>
          <w:i/>
        </w:rPr>
      </w:pPr>
      <w:r>
        <w:rPr>
          <w:i/>
        </w:rPr>
        <w:t xml:space="preserve">Ce programme </w:t>
      </w:r>
      <w:proofErr w:type="spellStart"/>
      <w:r w:rsidR="00B27415">
        <w:rPr>
          <w:i/>
        </w:rPr>
        <w:t>Scilab</w:t>
      </w:r>
      <w:proofErr w:type="spellEnd"/>
      <w:r>
        <w:rPr>
          <w:i/>
        </w:rPr>
        <w:t xml:space="preserve"> p</w:t>
      </w:r>
      <w:r w:rsidR="00B27415">
        <w:rPr>
          <w:i/>
        </w:rPr>
        <w:t xml:space="preserve">ermet de commander le moteur Azimut du télescope </w:t>
      </w:r>
      <w:r>
        <w:rPr>
          <w:i/>
        </w:rPr>
        <w:t xml:space="preserve">grâce à un asservissement. La consigne est un échelon de vitesse : </w:t>
      </w:r>
      <w:r w:rsidR="00CB0557">
        <w:rPr>
          <w:i/>
        </w:rPr>
        <w:t>0,5</w:t>
      </w:r>
      <w:r>
        <w:rPr>
          <w:i/>
        </w:rPr>
        <w:t xml:space="preserve"> seconde</w:t>
      </w:r>
      <w:r w:rsidR="00CB0557">
        <w:rPr>
          <w:i/>
        </w:rPr>
        <w:t>s</w:t>
      </w:r>
      <w:r>
        <w:rPr>
          <w:i/>
        </w:rPr>
        <w:t xml:space="preserve"> après le lancement du programme une consigne de vitesse constante (à renseigner</w:t>
      </w:r>
      <w:r w:rsidR="00914B25">
        <w:rPr>
          <w:i/>
        </w:rPr>
        <w:t xml:space="preserve"> dans « </w:t>
      </w:r>
      <w:r w:rsidR="00CB0557">
        <w:rPr>
          <w:i/>
        </w:rPr>
        <w:t>Valeur finale</w:t>
      </w:r>
      <w:r w:rsidR="00914B25">
        <w:rPr>
          <w:i/>
        </w:rPr>
        <w:t> » en double cliquant sur le bloc</w:t>
      </w:r>
      <w:r>
        <w:rPr>
          <w:i/>
        </w:rPr>
        <w:t>) est envoyée.</w:t>
      </w:r>
    </w:p>
    <w:p w:rsidR="00CB0557" w:rsidRDefault="000F3116" w:rsidP="00857848">
      <w:pPr>
        <w:pStyle w:val="Paragraphedeliste"/>
        <w:numPr>
          <w:ilvl w:val="0"/>
          <w:numId w:val="29"/>
        </w:numPr>
        <w:rPr>
          <w:i/>
        </w:rPr>
      </w:pPr>
      <w:r>
        <w:rPr>
          <w:i/>
        </w:rPr>
        <w:t xml:space="preserve">Les paramètres du correcteur PI </w:t>
      </w:r>
      <w:r w:rsidR="000C3A52">
        <w:rPr>
          <w:i/>
        </w:rPr>
        <w:t>(</w:t>
      </w:r>
      <w:r w:rsidR="00B27415">
        <w:rPr>
          <w:i/>
        </w:rPr>
        <w:t>K et Ti</w:t>
      </w:r>
      <w:r w:rsidR="000C3A52">
        <w:rPr>
          <w:i/>
        </w:rPr>
        <w:t>)</w:t>
      </w:r>
      <w:r w:rsidR="00B27415">
        <w:rPr>
          <w:i/>
        </w:rPr>
        <w:t xml:space="preserve"> </w:t>
      </w:r>
      <w:r>
        <w:rPr>
          <w:i/>
        </w:rPr>
        <w:t>sont à renseigner</w:t>
      </w:r>
      <w:r w:rsidR="00B27415">
        <w:rPr>
          <w:i/>
        </w:rPr>
        <w:t xml:space="preserve"> en cliquant droit au milieu du document </w:t>
      </w:r>
      <w:proofErr w:type="spellStart"/>
      <w:r w:rsidR="00B27415">
        <w:rPr>
          <w:i/>
        </w:rPr>
        <w:t>Scilab</w:t>
      </w:r>
      <w:proofErr w:type="spellEnd"/>
      <w:r w:rsidR="00B27415">
        <w:rPr>
          <w:i/>
        </w:rPr>
        <w:t xml:space="preserve"> puis « Modifier le contexte »</w:t>
      </w:r>
      <w:r w:rsidR="00CB0557">
        <w:rPr>
          <w:i/>
        </w:rPr>
        <w:t>.</w:t>
      </w:r>
    </w:p>
    <w:p w:rsidR="000F3116" w:rsidRPr="00CB0557" w:rsidRDefault="000F3116" w:rsidP="00857848">
      <w:pPr>
        <w:pStyle w:val="Paragraphedeliste"/>
        <w:numPr>
          <w:ilvl w:val="0"/>
          <w:numId w:val="29"/>
        </w:numPr>
        <w:rPr>
          <w:i/>
        </w:rPr>
      </w:pPr>
      <w:r w:rsidRPr="00CB0557">
        <w:rPr>
          <w:b/>
          <w:i/>
          <w:color w:val="FF0000"/>
          <w:u w:val="single"/>
        </w:rPr>
        <w:t xml:space="preserve">Ne pas dépasser les valeurs </w:t>
      </w:r>
      <w:r w:rsidR="00CB0557">
        <w:rPr>
          <w:b/>
          <w:i/>
          <w:color w:val="FF0000"/>
          <w:u w:val="single"/>
        </w:rPr>
        <w:t>limites de P (entre 1 et</w:t>
      </w:r>
      <w:r w:rsidRPr="00CB0557">
        <w:rPr>
          <w:b/>
          <w:i/>
          <w:color w:val="FF0000"/>
          <w:u w:val="single"/>
        </w:rPr>
        <w:t xml:space="preserve"> 10</w:t>
      </w:r>
      <w:r w:rsidR="00CB0557">
        <w:rPr>
          <w:b/>
          <w:i/>
          <w:color w:val="FF0000"/>
          <w:u w:val="single"/>
        </w:rPr>
        <w:t>)</w:t>
      </w:r>
      <w:r w:rsidRPr="00CB0557">
        <w:rPr>
          <w:b/>
          <w:i/>
          <w:color w:val="FF0000"/>
          <w:u w:val="single"/>
        </w:rPr>
        <w:t xml:space="preserve"> et </w:t>
      </w:r>
      <w:r w:rsidR="00CB0557" w:rsidRPr="00CB0557">
        <w:rPr>
          <w:b/>
          <w:i/>
          <w:color w:val="FF0000"/>
          <w:u w:val="single"/>
        </w:rPr>
        <w:t>Ti</w:t>
      </w:r>
      <w:r w:rsidR="00CB0557">
        <w:rPr>
          <w:b/>
          <w:i/>
          <w:color w:val="FF0000"/>
          <w:u w:val="single"/>
        </w:rPr>
        <w:t xml:space="preserve"> (entre 1 et 0.05 s)</w:t>
      </w:r>
      <w:r w:rsidR="00CB0557" w:rsidRPr="00CB0557">
        <w:rPr>
          <w:b/>
          <w:i/>
          <w:color w:val="FF0000"/>
          <w:u w:val="single"/>
        </w:rPr>
        <w:t xml:space="preserve"> </w:t>
      </w:r>
      <w:r w:rsidR="000C3A52">
        <w:rPr>
          <w:b/>
          <w:i/>
          <w:color w:val="FF0000"/>
          <w:u w:val="single"/>
        </w:rPr>
        <w:t xml:space="preserve">ainsi de que la consigne (300 rad/s) </w:t>
      </w:r>
      <w:r w:rsidR="00CB0557" w:rsidRPr="00CB0557">
        <w:rPr>
          <w:b/>
          <w:i/>
          <w:color w:val="FF0000"/>
          <w:u w:val="single"/>
        </w:rPr>
        <w:t>sous peine d’endommager le système</w:t>
      </w:r>
      <w:r w:rsidRPr="00CB0557">
        <w:rPr>
          <w:b/>
          <w:i/>
          <w:color w:val="FF0000"/>
          <w:u w:val="single"/>
        </w:rPr>
        <w:t>.</w:t>
      </w:r>
      <w:r w:rsidR="00CB0557" w:rsidRPr="00CB0557">
        <w:rPr>
          <w:i/>
        </w:rPr>
        <w:t xml:space="preserve"> Pour inactiver le correcteur intégral, mettre Ti = 1 000 000 s.</w:t>
      </w:r>
    </w:p>
    <w:p w:rsidR="00CB0557" w:rsidRPr="00CB0557" w:rsidRDefault="008E2EF9" w:rsidP="00CB0557">
      <w:pPr>
        <w:pStyle w:val="Paragraphedeliste"/>
        <w:rPr>
          <w:i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41C8B87" wp14:editId="2621729E">
                <wp:simplePos x="0" y="0"/>
                <wp:positionH relativeFrom="column">
                  <wp:posOffset>2225675</wp:posOffset>
                </wp:positionH>
                <wp:positionV relativeFrom="paragraph">
                  <wp:posOffset>17145</wp:posOffset>
                </wp:positionV>
                <wp:extent cx="2055495" cy="168275"/>
                <wp:effectExtent l="0" t="0" r="20955" b="22225"/>
                <wp:wrapNone/>
                <wp:docPr id="61" name="Connecteur droit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55495" cy="1682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61" o:spid="_x0000_s1026" style="position:absolute;flip: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25pt,1.35pt" to="337.1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" strokecolor="black [3213]" strokeweight="1pt"/>
            </w:pict>
          </mc:Fallback>
        </mc:AlternateContent>
      </w:r>
    </w:p>
    <w:p w:rsidR="00CB0557" w:rsidRDefault="008E2EF9" w:rsidP="00727DCE">
      <w:pPr>
        <w:pStyle w:val="Paragraphedeliste"/>
        <w:numPr>
          <w:ilvl w:val="0"/>
          <w:numId w:val="29"/>
        </w:numPr>
        <w:rPr>
          <w:i/>
        </w:rPr>
      </w:pPr>
      <w:r>
        <w:rPr>
          <w:i/>
        </w:rPr>
        <w:t>Lancer la commande du moteur. A l’issue de l’essai, le moteur s’arrête et la consigne et la mesure s’affichent sur dans 2 fenêtres séparées.</w:t>
      </w:r>
      <w:r w:rsidR="0002715F">
        <w:rPr>
          <w:i/>
        </w:rPr>
        <w:t xml:space="preserve"> En cas de dysfonctionnement, vérifier avec le professeur la présence dans la carte </w:t>
      </w:r>
      <w:proofErr w:type="spellStart"/>
      <w:r w:rsidR="0002715F">
        <w:rPr>
          <w:i/>
        </w:rPr>
        <w:t>Arduino</w:t>
      </w:r>
      <w:proofErr w:type="spellEnd"/>
      <w:r w:rsidR="0002715F">
        <w:rPr>
          <w:i/>
        </w:rPr>
        <w:t xml:space="preserve"> du programme « </w:t>
      </w:r>
      <w:proofErr w:type="spellStart"/>
      <w:r w:rsidR="0002715F" w:rsidRPr="0002715F">
        <w:rPr>
          <w:i/>
        </w:rPr>
        <w:t>arduino</w:t>
      </w:r>
      <w:proofErr w:type="spellEnd"/>
      <w:r w:rsidR="0002715F" w:rsidRPr="0002715F">
        <w:rPr>
          <w:i/>
        </w:rPr>
        <w:t xml:space="preserve"> toolbox_arduino_v3.ino</w:t>
      </w:r>
      <w:r w:rsidR="0002715F">
        <w:rPr>
          <w:i/>
        </w:rPr>
        <w:t> »</w:t>
      </w:r>
      <w:r w:rsidR="0002715F" w:rsidRPr="0002715F">
        <w:rPr>
          <w:i/>
        </w:rPr>
        <w:t xml:space="preserve"> gérant la liaison </w:t>
      </w:r>
      <w:proofErr w:type="spellStart"/>
      <w:r w:rsidR="0002715F" w:rsidRPr="0002715F">
        <w:rPr>
          <w:i/>
        </w:rPr>
        <w:t>Scilab-Arduino</w:t>
      </w:r>
      <w:proofErr w:type="spellEnd"/>
      <w:r w:rsidR="0002715F">
        <w:rPr>
          <w:i/>
        </w:rPr>
        <w:t>.</w:t>
      </w:r>
      <w:r w:rsidR="00727DCE">
        <w:rPr>
          <w:i/>
        </w:rPr>
        <w:t xml:space="preserve"> </w:t>
      </w:r>
      <w:r w:rsidR="00727DCE" w:rsidRPr="00727DCE">
        <w:rPr>
          <w:i/>
        </w:rPr>
        <w:t xml:space="preserve">Si le signal de vitesse reste </w:t>
      </w:r>
      <w:r w:rsidR="00727DCE">
        <w:rPr>
          <w:i/>
        </w:rPr>
        <w:t xml:space="preserve">à zéro </w:t>
      </w:r>
      <w:r w:rsidR="00727DCE" w:rsidRPr="00727DCE">
        <w:rPr>
          <w:i/>
        </w:rPr>
        <w:t>il faut</w:t>
      </w:r>
      <w:r w:rsidR="00727DCE">
        <w:rPr>
          <w:i/>
        </w:rPr>
        <w:t>, avec le professeur,</w:t>
      </w:r>
      <w:r w:rsidR="00727DCE" w:rsidRPr="00727DCE">
        <w:rPr>
          <w:i/>
        </w:rPr>
        <w:t xml:space="preserve"> régler </w:t>
      </w:r>
      <w:r w:rsidR="00727DCE">
        <w:rPr>
          <w:i/>
        </w:rPr>
        <w:t xml:space="preserve">le potentiomètre POT AZ </w:t>
      </w:r>
      <w:r w:rsidR="00727DCE" w:rsidRPr="00727DCE">
        <w:rPr>
          <w:i/>
        </w:rPr>
        <w:t xml:space="preserve">jusqu'à ce que la tension image de la vitesse </w:t>
      </w:r>
      <w:r w:rsidR="00727DCE">
        <w:rPr>
          <w:i/>
        </w:rPr>
        <w:t xml:space="preserve">entre les bornes </w:t>
      </w:r>
      <w:proofErr w:type="gramStart"/>
      <w:r w:rsidR="00727DCE">
        <w:rPr>
          <w:i/>
        </w:rPr>
        <w:t>VIT</w:t>
      </w:r>
      <w:proofErr w:type="gramEnd"/>
      <w:r w:rsidR="00727DCE">
        <w:rPr>
          <w:i/>
        </w:rPr>
        <w:t xml:space="preserve"> AZ et GND </w:t>
      </w:r>
      <w:r w:rsidR="00727DCE" w:rsidRPr="00727DCE">
        <w:rPr>
          <w:i/>
        </w:rPr>
        <w:t>apparaisse</w:t>
      </w:r>
      <w:r w:rsidR="00727DCE">
        <w:rPr>
          <w:i/>
        </w:rPr>
        <w:t xml:space="preserve"> lors du déplacement du télescope.</w:t>
      </w:r>
    </w:p>
    <w:p w:rsidR="00857848" w:rsidRPr="00727DCE" w:rsidRDefault="000C3A52" w:rsidP="00857848">
      <w:pPr>
        <w:pStyle w:val="Paragraphedeliste"/>
        <w:numPr>
          <w:ilvl w:val="0"/>
          <w:numId w:val="29"/>
        </w:numPr>
        <w:rPr>
          <w:i/>
        </w:rPr>
      </w:pPr>
      <w:r w:rsidRPr="000C3A52">
        <w:rPr>
          <w:b/>
          <w:i/>
          <w:color w:val="FF0000"/>
          <w:u w:val="single"/>
        </w:rPr>
        <w:t>Afin de ne pas arriver en butée</w:t>
      </w:r>
      <w:r>
        <w:rPr>
          <w:i/>
        </w:rPr>
        <w:t>, vous pouvez faire tourner le moteur dans l’autre sens (avec une consigne de vitesse négative) ou débrayer le télescope pour le remettre en position initiale.</w:t>
      </w:r>
    </w:p>
    <w:sectPr w:rsidR="00857848" w:rsidRPr="00727DCE" w:rsidSect="00555BAB">
      <w:headerReference w:type="default" r:id="rId22"/>
      <w:footerReference w:type="default" r:id="rId23"/>
      <w:headerReference w:type="first" r:id="rId24"/>
      <w:footerReference w:type="first" r:id="rId25"/>
      <w:pgSz w:w="11906" w:h="16838"/>
      <w:pgMar w:top="493" w:right="907" w:bottom="794" w:left="907" w:header="284" w:footer="19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508E" w:rsidRDefault="00EF508E" w:rsidP="009E120A">
      <w:r>
        <w:separator/>
      </w:r>
    </w:p>
  </w:endnote>
  <w:endnote w:type="continuationSeparator" w:id="0">
    <w:p w:rsidR="00EF508E" w:rsidRDefault="00EF508E" w:rsidP="009E12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1839" w:rsidRPr="00BF35F3" w:rsidRDefault="00A51839" w:rsidP="00BF35F3">
    <w:pPr>
      <w:tabs>
        <w:tab w:val="right" w:pos="5812"/>
        <w:tab w:val="right" w:pos="10490"/>
      </w:tabs>
      <w:rPr>
        <w:rFonts w:ascii="Times New Roman" w:hAnsi="Times New Roman"/>
        <w:sz w:val="16"/>
      </w:rPr>
    </w:pPr>
    <w:r w:rsidRPr="005D1DC9">
      <w:rPr>
        <w:i/>
        <w:sz w:val="16"/>
      </w:rPr>
      <w:tab/>
    </w:r>
    <w:r>
      <w:rPr>
        <w:rFonts w:ascii="Comic Sans MS" w:hAnsi="Comic Sans MS"/>
        <w:noProof/>
        <w:sz w:val="16"/>
      </w:rPr>
      <w:drawing>
        <wp:inline distT="0" distB="0" distL="0" distR="0" wp14:anchorId="1355C2D0" wp14:editId="5C1F5EBB">
          <wp:extent cx="807037" cy="211138"/>
          <wp:effectExtent l="0" t="0" r="0" b="0"/>
          <wp:docPr id="2" name="Image 2" descr="C:\Users\Debout\Documents\travail\Branly\2015-2016\logo lycé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Debout\Documents\travail\Branly\2015-2016\logo lycé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7235" cy="2111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5D1DC9">
      <w:rPr>
        <w:i/>
        <w:sz w:val="16"/>
      </w:rPr>
      <w:tab/>
    </w:r>
    <w:r w:rsidRPr="005D1DC9">
      <w:rPr>
        <w:sz w:val="16"/>
      </w:rPr>
      <w:fldChar w:fldCharType="begin"/>
    </w:r>
    <w:r w:rsidRPr="005D1DC9">
      <w:rPr>
        <w:sz w:val="16"/>
      </w:rPr>
      <w:instrText xml:space="preserve"> PAGE   \* MERGEFORMAT </w:instrText>
    </w:r>
    <w:r w:rsidRPr="005D1DC9">
      <w:rPr>
        <w:sz w:val="16"/>
      </w:rPr>
      <w:fldChar w:fldCharType="separate"/>
    </w:r>
    <w:r w:rsidR="00EA2EA0">
      <w:rPr>
        <w:noProof/>
        <w:sz w:val="16"/>
      </w:rPr>
      <w:t>4</w:t>
    </w:r>
    <w:r w:rsidRPr="005D1DC9">
      <w:rPr>
        <w:sz w:val="16"/>
      </w:rPr>
      <w:fldChar w:fldCharType="end"/>
    </w:r>
    <w:r w:rsidRPr="005D1DC9">
      <w:rPr>
        <w:sz w:val="16"/>
      </w:rPr>
      <w:t>/</w:t>
    </w:r>
    <w:r w:rsidRPr="005D1DC9">
      <w:rPr>
        <w:sz w:val="16"/>
      </w:rPr>
      <w:fldChar w:fldCharType="begin"/>
    </w:r>
    <w:r w:rsidRPr="005D1DC9">
      <w:rPr>
        <w:sz w:val="16"/>
      </w:rPr>
      <w:instrText xml:space="preserve"> NUMPAGES  \# "0"  \* MERGEFORMAT </w:instrText>
    </w:r>
    <w:r w:rsidRPr="005D1DC9">
      <w:rPr>
        <w:sz w:val="16"/>
      </w:rPr>
      <w:fldChar w:fldCharType="separate"/>
    </w:r>
    <w:r w:rsidR="00EA2EA0">
      <w:rPr>
        <w:noProof/>
        <w:sz w:val="16"/>
      </w:rPr>
      <w:t>4</w:t>
    </w:r>
    <w:r w:rsidRPr="005D1DC9">
      <w:rPr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314" w:type="dxa"/>
      <w:tblBorders>
        <w:top w:val="single" w:sz="4" w:space="0" w:color="auto"/>
      </w:tblBorders>
      <w:tblLook w:val="01E0" w:firstRow="1" w:lastRow="1" w:firstColumn="1" w:lastColumn="1" w:noHBand="0" w:noVBand="0"/>
    </w:tblPr>
    <w:tblGrid>
      <w:gridCol w:w="3936"/>
      <w:gridCol w:w="2205"/>
      <w:gridCol w:w="4173"/>
    </w:tblGrid>
    <w:tr w:rsidR="00A51839" w:rsidRPr="007E3893" w:rsidTr="004413A3">
      <w:tc>
        <w:tcPr>
          <w:tcW w:w="3936" w:type="dxa"/>
          <w:tcBorders>
            <w:top w:val="nil"/>
            <w:bottom w:val="single" w:sz="4" w:space="0" w:color="auto"/>
          </w:tcBorders>
          <w:vAlign w:val="center"/>
        </w:tcPr>
        <w:p w:rsidR="00A51839" w:rsidRPr="00E83402" w:rsidRDefault="00A51839" w:rsidP="004413A3">
          <w:pPr>
            <w:rPr>
              <w:rFonts w:ascii="Comic Sans MS" w:hAnsi="Comic Sans MS"/>
              <w:lang w:val="en-US"/>
            </w:rPr>
          </w:pPr>
        </w:p>
      </w:tc>
      <w:tc>
        <w:tcPr>
          <w:tcW w:w="2205" w:type="dxa"/>
          <w:tcBorders>
            <w:top w:val="nil"/>
            <w:bottom w:val="single" w:sz="4" w:space="0" w:color="auto"/>
          </w:tcBorders>
          <w:vAlign w:val="center"/>
        </w:tcPr>
        <w:p w:rsidR="00A51839" w:rsidRPr="007E3893" w:rsidRDefault="00A51839" w:rsidP="004413A3">
          <w:pPr>
            <w:rPr>
              <w:rStyle w:val="Numrodepage"/>
              <w:sz w:val="18"/>
            </w:rPr>
          </w:pPr>
        </w:p>
      </w:tc>
      <w:tc>
        <w:tcPr>
          <w:tcW w:w="4173" w:type="dxa"/>
          <w:tcBorders>
            <w:top w:val="nil"/>
            <w:bottom w:val="single" w:sz="4" w:space="0" w:color="auto"/>
          </w:tcBorders>
        </w:tcPr>
        <w:p w:rsidR="00A51839" w:rsidRDefault="00A51839" w:rsidP="004413A3">
          <w:pPr>
            <w:jc w:val="right"/>
          </w:pPr>
        </w:p>
      </w:tc>
    </w:tr>
    <w:tr w:rsidR="00A51839" w:rsidRPr="007E3893" w:rsidTr="004413A3">
      <w:tc>
        <w:tcPr>
          <w:tcW w:w="3936" w:type="dxa"/>
          <w:tcBorders>
            <w:top w:val="single" w:sz="4" w:space="0" w:color="auto"/>
          </w:tcBorders>
          <w:vAlign w:val="center"/>
        </w:tcPr>
        <w:p w:rsidR="00A51839" w:rsidRPr="0039014B" w:rsidRDefault="00A51839" w:rsidP="004413A3">
          <w:pPr>
            <w:spacing w:before="0" w:after="0"/>
            <w:rPr>
              <w:rFonts w:ascii="Comic Sans MS" w:hAnsi="Comic Sans MS"/>
              <w:sz w:val="16"/>
            </w:rPr>
          </w:pPr>
          <w:r w:rsidRPr="0039014B">
            <w:rPr>
              <w:rFonts w:ascii="Comic Sans MS" w:hAnsi="Comic Sans MS"/>
              <w:sz w:val="16"/>
            </w:rPr>
            <w:t>Lycée Branly – TSI (M.B.)</w:t>
          </w:r>
        </w:p>
        <w:p w:rsidR="00A51839" w:rsidRPr="00E83402" w:rsidRDefault="00A51839" w:rsidP="004413A3">
          <w:pPr>
            <w:spacing w:before="0" w:after="0"/>
            <w:rPr>
              <w:i/>
              <w:sz w:val="14"/>
              <w:szCs w:val="14"/>
            </w:rPr>
          </w:pPr>
          <w:r w:rsidRPr="00E83402">
            <w:rPr>
              <w:i/>
              <w:sz w:val="12"/>
              <w:szCs w:val="14"/>
            </w:rPr>
            <w:t xml:space="preserve">13 TSI1 </w:t>
          </w:r>
          <w:r>
            <w:rPr>
              <w:i/>
              <w:sz w:val="12"/>
              <w:szCs w:val="14"/>
            </w:rPr>
            <w:t>Titre fichier</w:t>
          </w:r>
        </w:p>
      </w:tc>
      <w:tc>
        <w:tcPr>
          <w:tcW w:w="2205" w:type="dxa"/>
          <w:tcBorders>
            <w:top w:val="single" w:sz="4" w:space="0" w:color="auto"/>
          </w:tcBorders>
          <w:vAlign w:val="center"/>
        </w:tcPr>
        <w:p w:rsidR="00A51839" w:rsidRPr="007E3893" w:rsidRDefault="00A51839" w:rsidP="004413A3">
          <w:pPr>
            <w:spacing w:before="0" w:after="0"/>
            <w:rPr>
              <w:rStyle w:val="Numrodepage"/>
              <w:sz w:val="18"/>
            </w:rPr>
          </w:pPr>
        </w:p>
      </w:tc>
      <w:tc>
        <w:tcPr>
          <w:tcW w:w="4173" w:type="dxa"/>
          <w:tcBorders>
            <w:top w:val="single" w:sz="4" w:space="0" w:color="auto"/>
          </w:tcBorders>
        </w:tcPr>
        <w:p w:rsidR="00A51839" w:rsidRDefault="00EF508E" w:rsidP="004413A3">
          <w:pPr>
            <w:spacing w:before="0" w:after="0"/>
            <w:jc w:val="right"/>
          </w:pPr>
          <w:sdt>
            <w:sdtPr>
              <w:id w:val="1091664336"/>
              <w:docPartObj>
                <w:docPartGallery w:val="Page Numbers (Top of Page)"/>
                <w:docPartUnique/>
              </w:docPartObj>
            </w:sdtPr>
            <w:sdtEndPr>
              <w:rPr>
                <w:rFonts w:ascii="Comic Sans MS" w:hAnsi="Comic Sans MS"/>
                <w:sz w:val="16"/>
              </w:rPr>
            </w:sdtEndPr>
            <w:sdtContent>
              <w:r w:rsidR="00A51839" w:rsidRPr="0039014B">
                <w:rPr>
                  <w:rFonts w:ascii="Comic Sans MS" w:hAnsi="Comic Sans MS"/>
                  <w:sz w:val="16"/>
                </w:rPr>
                <w:fldChar w:fldCharType="begin"/>
              </w:r>
              <w:r w:rsidR="00A51839" w:rsidRPr="0039014B">
                <w:rPr>
                  <w:rFonts w:ascii="Comic Sans MS" w:hAnsi="Comic Sans MS"/>
                  <w:sz w:val="16"/>
                </w:rPr>
                <w:instrText xml:space="preserve"> PAGE </w:instrText>
              </w:r>
              <w:r w:rsidR="00A51839" w:rsidRPr="0039014B">
                <w:rPr>
                  <w:rFonts w:ascii="Comic Sans MS" w:hAnsi="Comic Sans MS"/>
                  <w:sz w:val="16"/>
                </w:rPr>
                <w:fldChar w:fldCharType="separate"/>
              </w:r>
              <w:r w:rsidR="00A51839">
                <w:rPr>
                  <w:rFonts w:ascii="Comic Sans MS" w:hAnsi="Comic Sans MS"/>
                  <w:noProof/>
                  <w:sz w:val="16"/>
                </w:rPr>
                <w:t>1</w:t>
              </w:r>
              <w:r w:rsidR="00A51839" w:rsidRPr="0039014B">
                <w:rPr>
                  <w:rFonts w:ascii="Comic Sans MS" w:hAnsi="Comic Sans MS"/>
                  <w:sz w:val="16"/>
                </w:rPr>
                <w:fldChar w:fldCharType="end"/>
              </w:r>
              <w:r w:rsidR="00A51839" w:rsidRPr="0039014B">
                <w:rPr>
                  <w:rFonts w:ascii="Comic Sans MS" w:hAnsi="Comic Sans MS"/>
                  <w:sz w:val="16"/>
                </w:rPr>
                <w:t xml:space="preserve"> / </w:t>
              </w:r>
              <w:r w:rsidR="00A51839" w:rsidRPr="0039014B">
                <w:rPr>
                  <w:rFonts w:ascii="Comic Sans MS" w:hAnsi="Comic Sans MS"/>
                  <w:sz w:val="16"/>
                </w:rPr>
                <w:fldChar w:fldCharType="begin"/>
              </w:r>
              <w:r w:rsidR="00A51839" w:rsidRPr="0039014B">
                <w:rPr>
                  <w:rFonts w:ascii="Comic Sans MS" w:hAnsi="Comic Sans MS"/>
                  <w:sz w:val="16"/>
                </w:rPr>
                <w:instrText xml:space="preserve"> NUMPAGES  </w:instrText>
              </w:r>
              <w:r w:rsidR="00A51839" w:rsidRPr="0039014B">
                <w:rPr>
                  <w:rFonts w:ascii="Comic Sans MS" w:hAnsi="Comic Sans MS"/>
                  <w:sz w:val="16"/>
                </w:rPr>
                <w:fldChar w:fldCharType="separate"/>
              </w:r>
              <w:r w:rsidR="00A51839">
                <w:rPr>
                  <w:rFonts w:ascii="Comic Sans MS" w:hAnsi="Comic Sans MS"/>
                  <w:noProof/>
                  <w:sz w:val="16"/>
                </w:rPr>
                <w:t>3</w:t>
              </w:r>
              <w:r w:rsidR="00A51839" w:rsidRPr="0039014B">
                <w:rPr>
                  <w:rFonts w:ascii="Comic Sans MS" w:hAnsi="Comic Sans MS"/>
                  <w:sz w:val="16"/>
                </w:rPr>
                <w:fldChar w:fldCharType="end"/>
              </w:r>
            </w:sdtContent>
          </w:sdt>
        </w:p>
        <w:p w:rsidR="00A51839" w:rsidRPr="007E3893" w:rsidRDefault="00A51839" w:rsidP="004413A3">
          <w:pPr>
            <w:spacing w:before="0" w:after="0"/>
            <w:jc w:val="right"/>
            <w:rPr>
              <w:rStyle w:val="Numrodepage"/>
              <w:sz w:val="18"/>
            </w:rPr>
          </w:pPr>
        </w:p>
      </w:tc>
    </w:tr>
  </w:tbl>
  <w:p w:rsidR="00A51839" w:rsidRPr="00B57762" w:rsidRDefault="00A51839" w:rsidP="00B57762">
    <w:pPr>
      <w:pStyle w:val="Pieddepag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508E" w:rsidRDefault="00EF508E" w:rsidP="009E120A">
      <w:r>
        <w:separator/>
      </w:r>
    </w:p>
  </w:footnote>
  <w:footnote w:type="continuationSeparator" w:id="0">
    <w:p w:rsidR="00EF508E" w:rsidRDefault="00EF508E" w:rsidP="009E12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1839" w:rsidRPr="00D97236" w:rsidRDefault="000568B4" w:rsidP="00BF35F3">
    <w:pPr>
      <w:pBdr>
        <w:bottom w:val="single" w:sz="4" w:space="1" w:color="auto"/>
      </w:pBdr>
      <w:tabs>
        <w:tab w:val="right" w:pos="10065"/>
      </w:tabs>
      <w:rPr>
        <w:rFonts w:ascii="Times New Roman" w:hAnsi="Times New Roman"/>
        <w:sz w:val="16"/>
      </w:rPr>
    </w:pPr>
    <w:r>
      <w:rPr>
        <w:i/>
        <w:sz w:val="16"/>
      </w:rPr>
      <w:t>DOCUMENT TECHNIQUE ASTROLAB</w:t>
    </w:r>
  </w:p>
  <w:p w:rsidR="00A51839" w:rsidRPr="00BF35F3" w:rsidRDefault="00A51839" w:rsidP="00BF35F3">
    <w:pPr>
      <w:pStyle w:val="En-tt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314" w:type="dxa"/>
      <w:tblBorders>
        <w:bottom w:val="single" w:sz="4" w:space="0" w:color="auto"/>
      </w:tblBorders>
      <w:tblLook w:val="01E0" w:firstRow="1" w:lastRow="1" w:firstColumn="1" w:lastColumn="1" w:noHBand="0" w:noVBand="0"/>
    </w:tblPr>
    <w:tblGrid>
      <w:gridCol w:w="714"/>
      <w:gridCol w:w="3789"/>
      <w:gridCol w:w="449"/>
      <w:gridCol w:w="576"/>
      <w:gridCol w:w="4786"/>
    </w:tblGrid>
    <w:tr w:rsidR="00A51839" w:rsidRPr="00CD1997" w:rsidTr="004413A3">
      <w:tc>
        <w:tcPr>
          <w:tcW w:w="4503" w:type="dxa"/>
          <w:gridSpan w:val="2"/>
          <w:tcBorders>
            <w:bottom w:val="nil"/>
          </w:tcBorders>
        </w:tcPr>
        <w:p w:rsidR="00A51839" w:rsidRPr="00E83402" w:rsidRDefault="00A51839" w:rsidP="009D6218">
          <w:pPr>
            <w:spacing w:before="0" w:after="0"/>
            <w:rPr>
              <w:rFonts w:ascii="Comic Sans MS" w:hAnsi="Comic Sans MS"/>
              <w:sz w:val="20"/>
              <w:szCs w:val="20"/>
            </w:rPr>
          </w:pPr>
          <w:r w:rsidRPr="00E83402">
            <w:rPr>
              <w:rFonts w:ascii="Comic Sans MS" w:hAnsi="Comic Sans MS"/>
              <w:sz w:val="20"/>
              <w:szCs w:val="20"/>
            </w:rPr>
            <w:t>Science</w:t>
          </w:r>
          <w:r>
            <w:rPr>
              <w:rFonts w:ascii="Comic Sans MS" w:hAnsi="Comic Sans MS"/>
              <w:sz w:val="20"/>
              <w:szCs w:val="20"/>
            </w:rPr>
            <w:t>s Industrielles</w:t>
          </w:r>
          <w:r w:rsidRPr="00E83402">
            <w:rPr>
              <w:rFonts w:ascii="Comic Sans MS" w:hAnsi="Comic Sans MS"/>
              <w:sz w:val="20"/>
              <w:szCs w:val="20"/>
            </w:rPr>
            <w:t xml:space="preserve"> -</w:t>
          </w:r>
          <w:r w:rsidRPr="00A20CEC">
            <w:rPr>
              <w:rFonts w:ascii="Comic Sans MS" w:hAnsi="Comic Sans MS"/>
              <w:sz w:val="20"/>
              <w:szCs w:val="20"/>
            </w:rPr>
            <w:t xml:space="preserve"> TSI</w:t>
          </w:r>
        </w:p>
      </w:tc>
      <w:tc>
        <w:tcPr>
          <w:tcW w:w="5811" w:type="dxa"/>
          <w:gridSpan w:val="3"/>
          <w:tcBorders>
            <w:bottom w:val="nil"/>
          </w:tcBorders>
        </w:tcPr>
        <w:p w:rsidR="00A51839" w:rsidRPr="00E83402" w:rsidRDefault="00A51839" w:rsidP="009D6218">
          <w:pPr>
            <w:spacing w:before="0" w:after="0"/>
            <w:jc w:val="right"/>
            <w:rPr>
              <w:rFonts w:ascii="Comic Sans MS" w:hAnsi="Comic Sans MS"/>
              <w:b/>
              <w:sz w:val="24"/>
              <w:szCs w:val="24"/>
            </w:rPr>
          </w:pPr>
          <w:r>
            <w:rPr>
              <w:rFonts w:ascii="Comic Sans MS" w:hAnsi="Comic Sans MS"/>
              <w:b/>
              <w:sz w:val="24"/>
              <w:szCs w:val="24"/>
            </w:rPr>
            <w:t>COURS</w:t>
          </w:r>
          <w:r w:rsidRPr="00E83402">
            <w:rPr>
              <w:rFonts w:ascii="Comic Sans MS" w:hAnsi="Comic Sans MS"/>
              <w:b/>
              <w:sz w:val="24"/>
              <w:szCs w:val="24"/>
            </w:rPr>
            <w:t xml:space="preserve">  </w:t>
          </w:r>
        </w:p>
      </w:tc>
    </w:tr>
    <w:tr w:rsidR="00A51839" w:rsidRPr="00CD1997" w:rsidTr="0039014B">
      <w:tc>
        <w:tcPr>
          <w:tcW w:w="714" w:type="dxa"/>
          <w:tcBorders>
            <w:bottom w:val="nil"/>
          </w:tcBorders>
        </w:tcPr>
        <w:p w:rsidR="00A51839" w:rsidRPr="00E83402" w:rsidRDefault="00A51839" w:rsidP="00A618DB">
          <w:pPr>
            <w:spacing w:before="0" w:after="0"/>
            <w:jc w:val="right"/>
            <w:rPr>
              <w:rFonts w:ascii="Comic Sans MS" w:hAnsi="Comic Sans MS"/>
              <w:b/>
              <w:sz w:val="20"/>
              <w:szCs w:val="20"/>
              <w:lang w:val="en-GB"/>
            </w:rPr>
          </w:pPr>
          <w:r>
            <w:rPr>
              <w:rFonts w:ascii="Comic Sans MS" w:hAnsi="Comic Sans MS"/>
              <w:b/>
              <w:sz w:val="20"/>
              <w:szCs w:val="20"/>
              <w:lang w:val="en-GB"/>
            </w:rPr>
            <w:t>CI 7</w:t>
          </w:r>
        </w:p>
      </w:tc>
      <w:tc>
        <w:tcPr>
          <w:tcW w:w="9600" w:type="dxa"/>
          <w:gridSpan w:val="4"/>
          <w:tcBorders>
            <w:bottom w:val="nil"/>
          </w:tcBorders>
        </w:tcPr>
        <w:p w:rsidR="00A51839" w:rsidRPr="00E83402" w:rsidRDefault="00A51839" w:rsidP="00A618DB">
          <w:pPr>
            <w:spacing w:before="0" w:after="0"/>
            <w:jc w:val="left"/>
            <w:rPr>
              <w:rFonts w:ascii="Comic Sans MS" w:hAnsi="Comic Sans MS"/>
              <w:sz w:val="20"/>
              <w:szCs w:val="20"/>
            </w:rPr>
          </w:pPr>
          <w:r w:rsidRPr="00A618DB">
            <w:rPr>
              <w:rFonts w:ascii="Comic Sans MS" w:hAnsi="Comic Sans MS"/>
              <w:b/>
              <w:sz w:val="20"/>
              <w:szCs w:val="20"/>
            </w:rPr>
            <w:t>Transmettre l’énergie – Détermination des m</w:t>
          </w:r>
          <w:r>
            <w:rPr>
              <w:rFonts w:ascii="Comic Sans MS" w:hAnsi="Comic Sans MS"/>
              <w:b/>
              <w:sz w:val="20"/>
              <w:szCs w:val="20"/>
            </w:rPr>
            <w:t>ouvements</w:t>
          </w:r>
        </w:p>
      </w:tc>
    </w:tr>
    <w:tr w:rsidR="00A51839" w:rsidRPr="00CD1997" w:rsidTr="0039014B">
      <w:tc>
        <w:tcPr>
          <w:tcW w:w="714" w:type="dxa"/>
          <w:tcBorders>
            <w:top w:val="nil"/>
            <w:left w:val="nil"/>
            <w:bottom w:val="single" w:sz="4" w:space="0" w:color="auto"/>
            <w:right w:val="nil"/>
          </w:tcBorders>
        </w:tcPr>
        <w:p w:rsidR="00A51839" w:rsidRPr="000E2808" w:rsidRDefault="00A51839" w:rsidP="00A618DB">
          <w:pPr>
            <w:spacing w:before="0" w:after="0"/>
            <w:jc w:val="right"/>
            <w:rPr>
              <w:rFonts w:ascii="Comic Sans MS" w:hAnsi="Comic Sans MS"/>
              <w:sz w:val="20"/>
              <w:szCs w:val="20"/>
              <w:lang w:val="en-GB"/>
            </w:rPr>
          </w:pPr>
          <w:r w:rsidRPr="000E2808">
            <w:rPr>
              <w:rFonts w:ascii="Comic Sans MS" w:hAnsi="Comic Sans MS"/>
              <w:sz w:val="20"/>
              <w:szCs w:val="20"/>
              <w:lang w:val="en-GB"/>
            </w:rPr>
            <w:t>1</w:t>
          </w:r>
        </w:p>
      </w:tc>
      <w:tc>
        <w:tcPr>
          <w:tcW w:w="4238" w:type="dxa"/>
          <w:gridSpan w:val="2"/>
          <w:tcBorders>
            <w:top w:val="nil"/>
            <w:left w:val="nil"/>
            <w:bottom w:val="single" w:sz="4" w:space="0" w:color="auto"/>
            <w:right w:val="single" w:sz="4" w:space="0" w:color="auto"/>
          </w:tcBorders>
        </w:tcPr>
        <w:p w:rsidR="00A51839" w:rsidRDefault="00A51839" w:rsidP="00A618DB">
          <w:pPr>
            <w:spacing w:before="0" w:after="0"/>
            <w:jc w:val="left"/>
            <w:rPr>
              <w:rFonts w:ascii="Comic Sans MS" w:hAnsi="Comic Sans MS"/>
              <w:b/>
              <w:sz w:val="20"/>
              <w:szCs w:val="20"/>
              <w:lang w:val="en-GB"/>
            </w:rPr>
          </w:pPr>
          <w:r>
            <w:rPr>
              <w:rFonts w:ascii="Comic Sans MS" w:hAnsi="Comic Sans MS"/>
              <w:sz w:val="20"/>
              <w:szCs w:val="20"/>
            </w:rPr>
            <w:t>Cinématique</w:t>
          </w:r>
        </w:p>
      </w:tc>
      <w:tc>
        <w:tcPr>
          <w:tcW w:w="576" w:type="dxa"/>
          <w:tcBorders>
            <w:top w:val="nil"/>
            <w:left w:val="single" w:sz="4" w:space="0" w:color="auto"/>
            <w:bottom w:val="single" w:sz="4" w:space="0" w:color="auto"/>
            <w:right w:val="nil"/>
          </w:tcBorders>
        </w:tcPr>
        <w:p w:rsidR="00A51839" w:rsidRPr="00E83402" w:rsidRDefault="00A51839" w:rsidP="009D6218">
          <w:pPr>
            <w:spacing w:before="0" w:after="0"/>
            <w:jc w:val="right"/>
            <w:rPr>
              <w:rFonts w:ascii="Comic Sans MS" w:hAnsi="Comic Sans MS"/>
              <w:sz w:val="20"/>
              <w:szCs w:val="20"/>
            </w:rPr>
          </w:pPr>
          <w:r>
            <w:rPr>
              <w:rFonts w:ascii="Comic Sans MS" w:hAnsi="Comic Sans MS"/>
              <w:sz w:val="20"/>
              <w:szCs w:val="20"/>
            </w:rPr>
            <w:t>1.1</w:t>
          </w:r>
        </w:p>
      </w:tc>
      <w:tc>
        <w:tcPr>
          <w:tcW w:w="4786" w:type="dxa"/>
          <w:tcBorders>
            <w:top w:val="nil"/>
            <w:left w:val="nil"/>
            <w:bottom w:val="single" w:sz="4" w:space="0" w:color="auto"/>
          </w:tcBorders>
        </w:tcPr>
        <w:p w:rsidR="00A51839" w:rsidRPr="00E83402" w:rsidRDefault="00A51839" w:rsidP="00A618DB">
          <w:pPr>
            <w:spacing w:before="0" w:after="0"/>
            <w:jc w:val="left"/>
            <w:rPr>
              <w:rFonts w:ascii="Comic Sans MS" w:hAnsi="Comic Sans MS"/>
              <w:sz w:val="20"/>
              <w:szCs w:val="20"/>
            </w:rPr>
          </w:pPr>
          <w:r>
            <w:rPr>
              <w:rFonts w:ascii="Comic Sans MS" w:hAnsi="Comic Sans MS"/>
              <w:sz w:val="20"/>
              <w:szCs w:val="20"/>
            </w:rPr>
            <w:t>Cinématique du point</w:t>
          </w:r>
        </w:p>
      </w:tc>
    </w:tr>
  </w:tbl>
  <w:p w:rsidR="00A51839" w:rsidRDefault="00A51839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E3D9D"/>
    <w:multiLevelType w:val="hybridMultilevel"/>
    <w:tmpl w:val="D4C08B1E"/>
    <w:lvl w:ilvl="0" w:tplc="CACA4C22">
      <w:start w:val="1"/>
      <w:numFmt w:val="bullet"/>
      <w:lvlText w:val="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CA4C22">
      <w:start w:val="1"/>
      <w:numFmt w:val="bullet"/>
      <w:lvlText w:val="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1E0AE1"/>
    <w:multiLevelType w:val="multilevel"/>
    <w:tmpl w:val="07B61AE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89"/>
        </w:tabs>
        <w:ind w:left="850" w:hanging="73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850"/>
        </w:tabs>
        <w:ind w:left="793" w:hanging="68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77"/>
        </w:tabs>
        <w:ind w:left="977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121"/>
        </w:tabs>
        <w:ind w:left="1121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265"/>
        </w:tabs>
        <w:ind w:left="1265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09"/>
        </w:tabs>
        <w:ind w:left="1409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553"/>
        </w:tabs>
        <w:ind w:left="155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97"/>
        </w:tabs>
        <w:ind w:left="1697" w:hanging="1584"/>
      </w:pPr>
      <w:rPr>
        <w:rFonts w:hint="default"/>
      </w:rPr>
    </w:lvl>
  </w:abstractNum>
  <w:abstractNum w:abstractNumId="2">
    <w:nsid w:val="027852BC"/>
    <w:multiLevelType w:val="hybridMultilevel"/>
    <w:tmpl w:val="EE98CADC"/>
    <w:lvl w:ilvl="0" w:tplc="12AC91D4">
      <w:start w:val="1"/>
      <w:numFmt w:val="bullet"/>
      <w:pStyle w:val="Conseil"/>
      <w:lvlText w:val="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287117D"/>
    <w:multiLevelType w:val="hybridMultilevel"/>
    <w:tmpl w:val="7516466E"/>
    <w:lvl w:ilvl="0" w:tplc="7926301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2EC4EA6"/>
    <w:multiLevelType w:val="hybridMultilevel"/>
    <w:tmpl w:val="033C7E0E"/>
    <w:lvl w:ilvl="0" w:tplc="CACA4C22">
      <w:start w:val="1"/>
      <w:numFmt w:val="bullet"/>
      <w:lvlText w:val="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4863884"/>
    <w:multiLevelType w:val="hybridMultilevel"/>
    <w:tmpl w:val="CEF630B0"/>
    <w:lvl w:ilvl="0" w:tplc="A95CBC70">
      <w:start w:val="1"/>
      <w:numFmt w:val="bullet"/>
      <w:pStyle w:val="Alerte"/>
      <w:lvlText w:val="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3CB0BEE0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eastAsia="Times New Roman" w:hAnsi="Arial" w:cs="Arial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48C2868"/>
    <w:multiLevelType w:val="hybridMultilevel"/>
    <w:tmpl w:val="A558BF00"/>
    <w:lvl w:ilvl="0" w:tplc="44D0411E">
      <w:start w:val="1"/>
      <w:numFmt w:val="bullet"/>
      <w:lvlText w:val="I"/>
      <w:lvlJc w:val="righ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AC30057"/>
    <w:multiLevelType w:val="hybridMultilevel"/>
    <w:tmpl w:val="74C8ADD6"/>
    <w:lvl w:ilvl="0" w:tplc="824E79D8">
      <w:start w:val="1"/>
      <w:numFmt w:val="bullet"/>
      <w:lvlText w:val="-"/>
      <w:lvlJc w:val="left"/>
      <w:pPr>
        <w:ind w:left="405" w:hanging="360"/>
      </w:pPr>
      <w:rPr>
        <w:rFonts w:ascii="Arial" w:eastAsia="Times New Roman" w:hAnsi="Arial" w:cs="Arial"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2220"/>
        </w:tabs>
        <w:ind w:left="222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940"/>
        </w:tabs>
        <w:ind w:left="294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660"/>
        </w:tabs>
        <w:ind w:left="366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380"/>
        </w:tabs>
        <w:ind w:left="438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100"/>
        </w:tabs>
        <w:ind w:left="510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820"/>
        </w:tabs>
        <w:ind w:left="582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540"/>
        </w:tabs>
        <w:ind w:left="654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260"/>
        </w:tabs>
        <w:ind w:left="7260" w:hanging="180"/>
      </w:pPr>
    </w:lvl>
  </w:abstractNum>
  <w:abstractNum w:abstractNumId="8">
    <w:nsid w:val="14B92409"/>
    <w:multiLevelType w:val="hybridMultilevel"/>
    <w:tmpl w:val="34AC1270"/>
    <w:lvl w:ilvl="0" w:tplc="F91AE9AE">
      <w:start w:val="6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>
    <w:nsid w:val="1D7415C2"/>
    <w:multiLevelType w:val="hybridMultilevel"/>
    <w:tmpl w:val="158A8D38"/>
    <w:lvl w:ilvl="0" w:tplc="B61E4338">
      <w:start w:val="6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>
    <w:nsid w:val="1E167235"/>
    <w:multiLevelType w:val="multilevel"/>
    <w:tmpl w:val="9FFE42D4"/>
    <w:lvl w:ilvl="0">
      <w:start w:val="1"/>
      <w:numFmt w:val="decimal"/>
      <w:pStyle w:val="Titre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Titre2"/>
      <w:lvlText w:val="%1.%2"/>
      <w:lvlJc w:val="left"/>
      <w:pPr>
        <w:tabs>
          <w:tab w:val="num" w:pos="718"/>
        </w:tabs>
        <w:ind w:left="879" w:hanging="737"/>
      </w:pPr>
      <w:rPr>
        <w:rFonts w:hint="default"/>
      </w:rPr>
    </w:lvl>
    <w:lvl w:ilvl="2">
      <w:start w:val="1"/>
      <w:numFmt w:val="decimal"/>
      <w:pStyle w:val="Titre3"/>
      <w:lvlText w:val="%1.%2.%3"/>
      <w:lvlJc w:val="left"/>
      <w:pPr>
        <w:tabs>
          <w:tab w:val="num" w:pos="850"/>
        </w:tabs>
        <w:ind w:left="793" w:hanging="680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tabs>
          <w:tab w:val="num" w:pos="977"/>
        </w:tabs>
        <w:ind w:left="977" w:hanging="864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tabs>
          <w:tab w:val="num" w:pos="1121"/>
        </w:tabs>
        <w:ind w:left="1121" w:hanging="1008"/>
      </w:pPr>
      <w:rPr>
        <w:rFonts w:hint="default"/>
      </w:rPr>
    </w:lvl>
    <w:lvl w:ilvl="5">
      <w:start w:val="1"/>
      <w:numFmt w:val="decimal"/>
      <w:pStyle w:val="Titre6"/>
      <w:lvlText w:val="%1.%2.%3.%4.%5.%6"/>
      <w:lvlJc w:val="left"/>
      <w:pPr>
        <w:tabs>
          <w:tab w:val="num" w:pos="1265"/>
        </w:tabs>
        <w:ind w:left="1265" w:hanging="1152"/>
      </w:pPr>
      <w:rPr>
        <w:rFonts w:hint="default"/>
      </w:rPr>
    </w:lvl>
    <w:lvl w:ilvl="6">
      <w:start w:val="1"/>
      <w:numFmt w:val="decimal"/>
      <w:pStyle w:val="Titre7"/>
      <w:lvlText w:val="%1.%2.%3.%4.%5.%6.%7"/>
      <w:lvlJc w:val="left"/>
      <w:pPr>
        <w:tabs>
          <w:tab w:val="num" w:pos="1409"/>
        </w:tabs>
        <w:ind w:left="1409" w:hanging="1296"/>
      </w:pPr>
      <w:rPr>
        <w:rFonts w:hint="default"/>
      </w:rPr>
    </w:lvl>
    <w:lvl w:ilvl="7">
      <w:start w:val="1"/>
      <w:numFmt w:val="decimal"/>
      <w:pStyle w:val="Titre8"/>
      <w:lvlText w:val="%1.%2.%3.%4.%5.%6.%7.%8"/>
      <w:lvlJc w:val="left"/>
      <w:pPr>
        <w:tabs>
          <w:tab w:val="num" w:pos="1553"/>
        </w:tabs>
        <w:ind w:left="1553" w:hanging="1440"/>
      </w:pPr>
      <w:rPr>
        <w:rFonts w:hint="default"/>
      </w:rPr>
    </w:lvl>
    <w:lvl w:ilvl="8">
      <w:start w:val="1"/>
      <w:numFmt w:val="decimal"/>
      <w:pStyle w:val="Titre9"/>
      <w:lvlText w:val="%1.%2.%3.%4.%5.%6.%7.%8.%9"/>
      <w:lvlJc w:val="left"/>
      <w:pPr>
        <w:tabs>
          <w:tab w:val="num" w:pos="1697"/>
        </w:tabs>
        <w:ind w:left="1697" w:hanging="1584"/>
      </w:pPr>
      <w:rPr>
        <w:rFonts w:hint="default"/>
      </w:rPr>
    </w:lvl>
  </w:abstractNum>
  <w:abstractNum w:abstractNumId="11">
    <w:nsid w:val="223040EE"/>
    <w:multiLevelType w:val="hybridMultilevel"/>
    <w:tmpl w:val="6B2258AE"/>
    <w:lvl w:ilvl="0" w:tplc="CACA4C22">
      <w:start w:val="1"/>
      <w:numFmt w:val="bullet"/>
      <w:lvlText w:val="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3081CBD"/>
    <w:multiLevelType w:val="hybridMultilevel"/>
    <w:tmpl w:val="3FCCF214"/>
    <w:lvl w:ilvl="0" w:tplc="5D38BF02"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3">
    <w:nsid w:val="2397013D"/>
    <w:multiLevelType w:val="hybridMultilevel"/>
    <w:tmpl w:val="2344613E"/>
    <w:lvl w:ilvl="0" w:tplc="10526014">
      <w:start w:val="1"/>
      <w:numFmt w:val="bullet"/>
      <w:lvlText w:val="-"/>
      <w:lvlJc w:val="left"/>
      <w:pPr>
        <w:ind w:left="405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4">
    <w:nsid w:val="256E24C4"/>
    <w:multiLevelType w:val="hybridMultilevel"/>
    <w:tmpl w:val="EA1E0E5A"/>
    <w:lvl w:ilvl="0" w:tplc="64F214B6"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5">
    <w:nsid w:val="264728D7"/>
    <w:multiLevelType w:val="hybridMultilevel"/>
    <w:tmpl w:val="A6720930"/>
    <w:lvl w:ilvl="0" w:tplc="05CA93B2">
      <w:start w:val="13"/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7896C2F"/>
    <w:multiLevelType w:val="hybridMultilevel"/>
    <w:tmpl w:val="1C3C9748"/>
    <w:lvl w:ilvl="0" w:tplc="040C0005">
      <w:start w:val="1"/>
      <w:numFmt w:val="bullet"/>
      <w:lvlText w:val=""/>
      <w:lvlJc w:val="left"/>
      <w:pPr>
        <w:tabs>
          <w:tab w:val="num" w:pos="3195"/>
        </w:tabs>
        <w:ind w:left="319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3915"/>
        </w:tabs>
        <w:ind w:left="3915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4635"/>
        </w:tabs>
        <w:ind w:left="463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5355"/>
        </w:tabs>
        <w:ind w:left="535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6075"/>
        </w:tabs>
        <w:ind w:left="6075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795"/>
        </w:tabs>
        <w:ind w:left="679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7515"/>
        </w:tabs>
        <w:ind w:left="751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8235"/>
        </w:tabs>
        <w:ind w:left="8235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955"/>
        </w:tabs>
        <w:ind w:left="8955" w:hanging="360"/>
      </w:pPr>
      <w:rPr>
        <w:rFonts w:ascii="Wingdings" w:hAnsi="Wingdings" w:hint="default"/>
      </w:rPr>
    </w:lvl>
  </w:abstractNum>
  <w:abstractNum w:abstractNumId="17">
    <w:nsid w:val="33853130"/>
    <w:multiLevelType w:val="hybridMultilevel"/>
    <w:tmpl w:val="1BD29EA2"/>
    <w:lvl w:ilvl="0" w:tplc="29DADBFE">
      <w:start w:val="1"/>
      <w:numFmt w:val="bullet"/>
      <w:pStyle w:val="Remarque1"/>
      <w:lvlText w:val="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7306999"/>
    <w:multiLevelType w:val="hybridMultilevel"/>
    <w:tmpl w:val="6E4A94C4"/>
    <w:lvl w:ilvl="0" w:tplc="B0B47D48">
      <w:start w:val="1"/>
      <w:numFmt w:val="bullet"/>
      <w:pStyle w:val="corpsquestion"/>
      <w:lvlText w:val="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4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380C640E"/>
    <w:multiLevelType w:val="multilevel"/>
    <w:tmpl w:val="DE6EDC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89"/>
        </w:tabs>
        <w:ind w:left="850" w:hanging="73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850"/>
        </w:tabs>
        <w:ind w:left="793" w:hanging="68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77"/>
        </w:tabs>
        <w:ind w:left="977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121"/>
        </w:tabs>
        <w:ind w:left="1121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265"/>
        </w:tabs>
        <w:ind w:left="1265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09"/>
        </w:tabs>
        <w:ind w:left="1409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553"/>
        </w:tabs>
        <w:ind w:left="155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97"/>
        </w:tabs>
        <w:ind w:left="1697" w:hanging="1584"/>
      </w:pPr>
      <w:rPr>
        <w:rFonts w:hint="default"/>
      </w:rPr>
    </w:lvl>
  </w:abstractNum>
  <w:abstractNum w:abstractNumId="20">
    <w:nsid w:val="3BA443DF"/>
    <w:multiLevelType w:val="hybridMultilevel"/>
    <w:tmpl w:val="EBEEA8E8"/>
    <w:lvl w:ilvl="0" w:tplc="CACA4C22">
      <w:start w:val="1"/>
      <w:numFmt w:val="bullet"/>
      <w:lvlText w:val="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0BB7999"/>
    <w:multiLevelType w:val="hybridMultilevel"/>
    <w:tmpl w:val="51FCB3C6"/>
    <w:lvl w:ilvl="0" w:tplc="040C0003">
      <w:start w:val="1"/>
      <w:numFmt w:val="bullet"/>
      <w:lvlText w:val="o"/>
      <w:lvlJc w:val="left"/>
      <w:pPr>
        <w:tabs>
          <w:tab w:val="num" w:pos="1650"/>
        </w:tabs>
        <w:ind w:left="1650" w:hanging="360"/>
      </w:pPr>
      <w:rPr>
        <w:rFonts w:ascii="Courier New" w:hAnsi="Courier New" w:hint="default"/>
      </w:rPr>
    </w:lvl>
    <w:lvl w:ilvl="1" w:tplc="040C0003">
      <w:start w:val="1"/>
      <w:numFmt w:val="bullet"/>
      <w:lvlText w:val="o"/>
      <w:lvlJc w:val="left"/>
      <w:pPr>
        <w:tabs>
          <w:tab w:val="num" w:pos="2370"/>
        </w:tabs>
        <w:ind w:left="237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3090"/>
        </w:tabs>
        <w:ind w:left="309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3810"/>
        </w:tabs>
        <w:ind w:left="3810" w:hanging="360"/>
      </w:pPr>
      <w:rPr>
        <w:rFonts w:ascii="Symbol" w:hAnsi="Symbol" w:hint="default"/>
      </w:rPr>
    </w:lvl>
    <w:lvl w:ilvl="4" w:tplc="040C0005">
      <w:start w:val="1"/>
      <w:numFmt w:val="bullet"/>
      <w:lvlText w:val=""/>
      <w:lvlJc w:val="left"/>
      <w:pPr>
        <w:tabs>
          <w:tab w:val="num" w:pos="4530"/>
        </w:tabs>
        <w:ind w:left="4530" w:hanging="360"/>
      </w:pPr>
      <w:rPr>
        <w:rFonts w:ascii="Wingdings" w:hAnsi="Wingding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250"/>
        </w:tabs>
        <w:ind w:left="52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970"/>
        </w:tabs>
        <w:ind w:left="59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90"/>
        </w:tabs>
        <w:ind w:left="66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410"/>
        </w:tabs>
        <w:ind w:left="7410" w:hanging="360"/>
      </w:pPr>
      <w:rPr>
        <w:rFonts w:ascii="Wingdings" w:hAnsi="Wingdings" w:hint="default"/>
      </w:rPr>
    </w:lvl>
  </w:abstractNum>
  <w:abstractNum w:abstractNumId="22">
    <w:nsid w:val="42B55428"/>
    <w:multiLevelType w:val="hybridMultilevel"/>
    <w:tmpl w:val="B0346EEC"/>
    <w:lvl w:ilvl="0" w:tplc="CACA4C22">
      <w:start w:val="1"/>
      <w:numFmt w:val="bullet"/>
      <w:lvlText w:val="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524332E"/>
    <w:multiLevelType w:val="hybridMultilevel"/>
    <w:tmpl w:val="3CAAB952"/>
    <w:lvl w:ilvl="0" w:tplc="1972B3EE">
      <w:start w:val="1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A56064B"/>
    <w:multiLevelType w:val="hybridMultilevel"/>
    <w:tmpl w:val="75F82F32"/>
    <w:lvl w:ilvl="0" w:tplc="04464676">
      <w:start w:val="1"/>
      <w:numFmt w:val="bullet"/>
      <w:pStyle w:val="Remarque2"/>
      <w:lvlText w:val="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E6C503C"/>
    <w:multiLevelType w:val="hybridMultilevel"/>
    <w:tmpl w:val="7D06C640"/>
    <w:lvl w:ilvl="0" w:tplc="59EADDC0">
      <w:start w:val="1"/>
      <w:numFmt w:val="bullet"/>
      <w:pStyle w:val="corpslisteniveau2"/>
      <w:lvlText w:val=""/>
      <w:lvlJc w:val="left"/>
      <w:pPr>
        <w:tabs>
          <w:tab w:val="num" w:pos="1968"/>
        </w:tabs>
        <w:ind w:left="1968" w:hanging="360"/>
      </w:pPr>
      <w:rPr>
        <w:rFonts w:ascii="Wingdings" w:hAnsi="Wingdings" w:hint="default"/>
      </w:rPr>
    </w:lvl>
    <w:lvl w:ilvl="1" w:tplc="C11CDBF4" w:tentative="1">
      <w:start w:val="1"/>
      <w:numFmt w:val="bullet"/>
      <w:lvlText w:val="o"/>
      <w:lvlJc w:val="left"/>
      <w:pPr>
        <w:tabs>
          <w:tab w:val="num" w:pos="2234"/>
        </w:tabs>
        <w:ind w:left="2234" w:hanging="360"/>
      </w:pPr>
      <w:rPr>
        <w:rFonts w:ascii="Courier New" w:hAnsi="Courier New" w:cs="Courier New" w:hint="default"/>
      </w:rPr>
    </w:lvl>
    <w:lvl w:ilvl="2" w:tplc="9F364D7C" w:tentative="1">
      <w:start w:val="1"/>
      <w:numFmt w:val="bullet"/>
      <w:lvlText w:val=""/>
      <w:lvlJc w:val="left"/>
      <w:pPr>
        <w:tabs>
          <w:tab w:val="num" w:pos="2954"/>
        </w:tabs>
        <w:ind w:left="2954" w:hanging="360"/>
      </w:pPr>
      <w:rPr>
        <w:rFonts w:ascii="Wingdings" w:hAnsi="Wingdings" w:hint="default"/>
      </w:rPr>
    </w:lvl>
    <w:lvl w:ilvl="3" w:tplc="DFD4806C" w:tentative="1">
      <w:start w:val="1"/>
      <w:numFmt w:val="bullet"/>
      <w:lvlText w:val=""/>
      <w:lvlJc w:val="left"/>
      <w:pPr>
        <w:tabs>
          <w:tab w:val="num" w:pos="3674"/>
        </w:tabs>
        <w:ind w:left="3674" w:hanging="360"/>
      </w:pPr>
      <w:rPr>
        <w:rFonts w:ascii="Symbol" w:hAnsi="Symbol" w:hint="default"/>
      </w:rPr>
    </w:lvl>
    <w:lvl w:ilvl="4" w:tplc="13C277EA" w:tentative="1">
      <w:start w:val="1"/>
      <w:numFmt w:val="bullet"/>
      <w:lvlText w:val="o"/>
      <w:lvlJc w:val="left"/>
      <w:pPr>
        <w:tabs>
          <w:tab w:val="num" w:pos="4394"/>
        </w:tabs>
        <w:ind w:left="4394" w:hanging="360"/>
      </w:pPr>
      <w:rPr>
        <w:rFonts w:ascii="Courier New" w:hAnsi="Courier New" w:cs="Courier New" w:hint="default"/>
      </w:rPr>
    </w:lvl>
    <w:lvl w:ilvl="5" w:tplc="C4F46D50" w:tentative="1">
      <w:start w:val="1"/>
      <w:numFmt w:val="bullet"/>
      <w:lvlText w:val=""/>
      <w:lvlJc w:val="left"/>
      <w:pPr>
        <w:tabs>
          <w:tab w:val="num" w:pos="5114"/>
        </w:tabs>
        <w:ind w:left="5114" w:hanging="360"/>
      </w:pPr>
      <w:rPr>
        <w:rFonts w:ascii="Wingdings" w:hAnsi="Wingdings" w:hint="default"/>
      </w:rPr>
    </w:lvl>
    <w:lvl w:ilvl="6" w:tplc="12B6272C" w:tentative="1">
      <w:start w:val="1"/>
      <w:numFmt w:val="bullet"/>
      <w:lvlText w:val=""/>
      <w:lvlJc w:val="left"/>
      <w:pPr>
        <w:tabs>
          <w:tab w:val="num" w:pos="5834"/>
        </w:tabs>
        <w:ind w:left="5834" w:hanging="360"/>
      </w:pPr>
      <w:rPr>
        <w:rFonts w:ascii="Symbol" w:hAnsi="Symbol" w:hint="default"/>
      </w:rPr>
    </w:lvl>
    <w:lvl w:ilvl="7" w:tplc="1688C1C8" w:tentative="1">
      <w:start w:val="1"/>
      <w:numFmt w:val="bullet"/>
      <w:lvlText w:val="o"/>
      <w:lvlJc w:val="left"/>
      <w:pPr>
        <w:tabs>
          <w:tab w:val="num" w:pos="6554"/>
        </w:tabs>
        <w:ind w:left="6554" w:hanging="360"/>
      </w:pPr>
      <w:rPr>
        <w:rFonts w:ascii="Courier New" w:hAnsi="Courier New" w:cs="Courier New" w:hint="default"/>
      </w:rPr>
    </w:lvl>
    <w:lvl w:ilvl="8" w:tplc="B298DDB4" w:tentative="1">
      <w:start w:val="1"/>
      <w:numFmt w:val="bullet"/>
      <w:lvlText w:val=""/>
      <w:lvlJc w:val="left"/>
      <w:pPr>
        <w:tabs>
          <w:tab w:val="num" w:pos="7274"/>
        </w:tabs>
        <w:ind w:left="7274" w:hanging="360"/>
      </w:pPr>
      <w:rPr>
        <w:rFonts w:ascii="Wingdings" w:hAnsi="Wingdings" w:hint="default"/>
      </w:rPr>
    </w:lvl>
  </w:abstractNum>
  <w:abstractNum w:abstractNumId="26">
    <w:nsid w:val="587F416E"/>
    <w:multiLevelType w:val="hybridMultilevel"/>
    <w:tmpl w:val="9244A414"/>
    <w:lvl w:ilvl="0" w:tplc="32927CCE">
      <w:start w:val="1"/>
      <w:numFmt w:val="bullet"/>
      <w:lvlText w:val="o"/>
      <w:lvlJc w:val="left"/>
      <w:pPr>
        <w:tabs>
          <w:tab w:val="num" w:pos="1287"/>
        </w:tabs>
        <w:ind w:left="1287" w:hanging="360"/>
      </w:pPr>
      <w:rPr>
        <w:rFonts w:ascii="Courier New" w:hAnsi="Courier New" w:hint="default"/>
      </w:rPr>
    </w:lvl>
    <w:lvl w:ilvl="1" w:tplc="54CEC0D0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6B26FEE0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81D66EDC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51FCB34E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38D8224E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8B04C4A4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5C0CAD6C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A0125E68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7">
    <w:nsid w:val="5950296A"/>
    <w:multiLevelType w:val="hybridMultilevel"/>
    <w:tmpl w:val="29805FD8"/>
    <w:lvl w:ilvl="0" w:tplc="44D0411E">
      <w:start w:val="1"/>
      <w:numFmt w:val="bullet"/>
      <w:lvlText w:val="I"/>
      <w:lvlJc w:val="righ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5F64B80"/>
    <w:multiLevelType w:val="hybridMultilevel"/>
    <w:tmpl w:val="806ACA4E"/>
    <w:lvl w:ilvl="0" w:tplc="0B7AB1D6">
      <w:start w:val="1"/>
      <w:numFmt w:val="bullet"/>
      <w:pStyle w:val="corpslisteniveau1"/>
      <w:lvlText w:val=""/>
      <w:lvlJc w:val="left"/>
      <w:pPr>
        <w:tabs>
          <w:tab w:val="num" w:pos="737"/>
        </w:tabs>
        <w:ind w:left="737" w:hanging="283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951"/>
        </w:tabs>
        <w:ind w:left="195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671"/>
        </w:tabs>
        <w:ind w:left="267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391"/>
        </w:tabs>
        <w:ind w:left="339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111"/>
        </w:tabs>
        <w:ind w:left="411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31"/>
        </w:tabs>
        <w:ind w:left="483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551"/>
        </w:tabs>
        <w:ind w:left="555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271"/>
        </w:tabs>
        <w:ind w:left="627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991"/>
        </w:tabs>
        <w:ind w:left="6991" w:hanging="360"/>
      </w:pPr>
      <w:rPr>
        <w:rFonts w:ascii="Wingdings" w:hAnsi="Wingdings" w:hint="default"/>
      </w:rPr>
    </w:lvl>
  </w:abstractNum>
  <w:abstractNum w:abstractNumId="29">
    <w:nsid w:val="66FA4AB1"/>
    <w:multiLevelType w:val="hybridMultilevel"/>
    <w:tmpl w:val="B7109382"/>
    <w:lvl w:ilvl="0" w:tplc="1340FE3A">
      <w:start w:val="12"/>
      <w:numFmt w:val="bullet"/>
      <w:pStyle w:val="tir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0">
    <w:nsid w:val="6A714364"/>
    <w:multiLevelType w:val="multilevel"/>
    <w:tmpl w:val="CE94B1E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89"/>
        </w:tabs>
        <w:ind w:left="850" w:hanging="73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850"/>
        </w:tabs>
        <w:ind w:left="793" w:hanging="68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77"/>
        </w:tabs>
        <w:ind w:left="977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121"/>
        </w:tabs>
        <w:ind w:left="1121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265"/>
        </w:tabs>
        <w:ind w:left="1265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09"/>
        </w:tabs>
        <w:ind w:left="1409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553"/>
        </w:tabs>
        <w:ind w:left="155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97"/>
        </w:tabs>
        <w:ind w:left="1697" w:hanging="1584"/>
      </w:pPr>
      <w:rPr>
        <w:rFonts w:hint="default"/>
      </w:rPr>
    </w:lvl>
  </w:abstractNum>
  <w:abstractNum w:abstractNumId="31">
    <w:nsid w:val="6AD825A3"/>
    <w:multiLevelType w:val="hybridMultilevel"/>
    <w:tmpl w:val="3806AD48"/>
    <w:lvl w:ilvl="0" w:tplc="CACA4C22">
      <w:start w:val="1"/>
      <w:numFmt w:val="bullet"/>
      <w:lvlText w:val="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0873907"/>
    <w:multiLevelType w:val="hybridMultilevel"/>
    <w:tmpl w:val="F0C0A760"/>
    <w:lvl w:ilvl="0" w:tplc="CACA4C22">
      <w:start w:val="1"/>
      <w:numFmt w:val="bullet"/>
      <w:lvlText w:val="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AF4309C"/>
    <w:multiLevelType w:val="hybridMultilevel"/>
    <w:tmpl w:val="E75E82A2"/>
    <w:lvl w:ilvl="0" w:tplc="8C68D9F2">
      <w:start w:val="1"/>
      <w:numFmt w:val="bullet"/>
      <w:pStyle w:val="Corpsliste2"/>
      <w:lvlText w:val=""/>
      <w:lvlJc w:val="left"/>
      <w:pPr>
        <w:tabs>
          <w:tab w:val="num" w:pos="737"/>
        </w:tabs>
        <w:ind w:left="737" w:hanging="283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951"/>
        </w:tabs>
        <w:ind w:left="195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671"/>
        </w:tabs>
        <w:ind w:left="267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391"/>
        </w:tabs>
        <w:ind w:left="339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111"/>
        </w:tabs>
        <w:ind w:left="411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31"/>
        </w:tabs>
        <w:ind w:left="483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551"/>
        </w:tabs>
        <w:ind w:left="555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271"/>
        </w:tabs>
        <w:ind w:left="627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991"/>
        </w:tabs>
        <w:ind w:left="6991" w:hanging="360"/>
      </w:pPr>
      <w:rPr>
        <w:rFonts w:ascii="Wingdings" w:hAnsi="Wingdings" w:hint="default"/>
      </w:rPr>
    </w:lvl>
  </w:abstractNum>
  <w:abstractNum w:abstractNumId="34">
    <w:nsid w:val="7B72259E"/>
    <w:multiLevelType w:val="hybridMultilevel"/>
    <w:tmpl w:val="FA624A7C"/>
    <w:lvl w:ilvl="0" w:tplc="4D84375A">
      <w:start w:val="1"/>
      <w:numFmt w:val="bullet"/>
      <w:lvlText w:val="o"/>
      <w:lvlJc w:val="left"/>
      <w:pPr>
        <w:tabs>
          <w:tab w:val="num" w:pos="1287"/>
        </w:tabs>
        <w:ind w:left="1287" w:hanging="360"/>
      </w:pPr>
      <w:rPr>
        <w:rFonts w:ascii="Courier New" w:hAnsi="Courier New" w:hint="default"/>
      </w:rPr>
    </w:lvl>
    <w:lvl w:ilvl="1" w:tplc="DA963248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857AF864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E18A251E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34F4F770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CD4A5A8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8D101A0E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DC62538A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4E8A9CA6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5">
    <w:nsid w:val="7CA63014"/>
    <w:multiLevelType w:val="hybridMultilevel"/>
    <w:tmpl w:val="604E1F66"/>
    <w:lvl w:ilvl="0" w:tplc="CACA4C22">
      <w:start w:val="1"/>
      <w:numFmt w:val="bullet"/>
      <w:lvlText w:val="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F97254B"/>
    <w:multiLevelType w:val="hybridMultilevel"/>
    <w:tmpl w:val="E1CAA1BA"/>
    <w:lvl w:ilvl="0" w:tplc="44D0411E">
      <w:start w:val="1"/>
      <w:numFmt w:val="bullet"/>
      <w:lvlText w:val="I"/>
      <w:lvlJc w:val="righ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28"/>
  </w:num>
  <w:num w:numId="4">
    <w:abstractNumId w:val="25"/>
  </w:num>
  <w:num w:numId="5">
    <w:abstractNumId w:val="18"/>
  </w:num>
  <w:num w:numId="6">
    <w:abstractNumId w:val="10"/>
  </w:num>
  <w:num w:numId="7">
    <w:abstractNumId w:val="17"/>
  </w:num>
  <w:num w:numId="8">
    <w:abstractNumId w:val="24"/>
  </w:num>
  <w:num w:numId="9">
    <w:abstractNumId w:val="33"/>
  </w:num>
  <w:num w:numId="10">
    <w:abstractNumId w:val="15"/>
  </w:num>
  <w:num w:numId="11">
    <w:abstractNumId w:val="14"/>
  </w:num>
  <w:num w:numId="12">
    <w:abstractNumId w:val="12"/>
  </w:num>
  <w:num w:numId="13">
    <w:abstractNumId w:val="9"/>
  </w:num>
  <w:num w:numId="14">
    <w:abstractNumId w:val="26"/>
  </w:num>
  <w:num w:numId="15">
    <w:abstractNumId w:val="34"/>
  </w:num>
  <w:num w:numId="16">
    <w:abstractNumId w:val="8"/>
  </w:num>
  <w:num w:numId="17">
    <w:abstractNumId w:val="7"/>
  </w:num>
  <w:num w:numId="18">
    <w:abstractNumId w:val="1"/>
  </w:num>
  <w:num w:numId="19">
    <w:abstractNumId w:val="19"/>
  </w:num>
  <w:num w:numId="20">
    <w:abstractNumId w:val="30"/>
  </w:num>
  <w:num w:numId="2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1"/>
  </w:num>
  <w:num w:numId="23">
    <w:abstractNumId w:val="29"/>
  </w:num>
  <w:num w:numId="24">
    <w:abstractNumId w:val="16"/>
  </w:num>
  <w:num w:numId="25">
    <w:abstractNumId w:val="13"/>
  </w:num>
  <w:num w:numId="26">
    <w:abstractNumId w:val="23"/>
  </w:num>
  <w:num w:numId="27">
    <w:abstractNumId w:val="36"/>
  </w:num>
  <w:num w:numId="28">
    <w:abstractNumId w:val="6"/>
  </w:num>
  <w:num w:numId="29">
    <w:abstractNumId w:val="27"/>
  </w:num>
  <w:num w:numId="30">
    <w:abstractNumId w:val="20"/>
  </w:num>
  <w:num w:numId="31">
    <w:abstractNumId w:val="32"/>
  </w:num>
  <w:num w:numId="32">
    <w:abstractNumId w:val="22"/>
  </w:num>
  <w:num w:numId="33">
    <w:abstractNumId w:val="35"/>
  </w:num>
  <w:num w:numId="34">
    <w:abstractNumId w:val="11"/>
  </w:num>
  <w:num w:numId="35">
    <w:abstractNumId w:val="0"/>
  </w:num>
  <w:num w:numId="36">
    <w:abstractNumId w:val="31"/>
  </w:num>
  <w:num w:numId="37">
    <w:abstractNumId w:val="3"/>
  </w:num>
  <w:num w:numId="38">
    <w:abstractNumId w:val="4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08"/>
  <w:hyphenationZone w:val="425"/>
  <w:drawingGridHorizontalSpacing w:val="90"/>
  <w:drawingGridVerticalSpacing w:val="28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13A3"/>
    <w:rsid w:val="000038DB"/>
    <w:rsid w:val="0002600A"/>
    <w:rsid w:val="0002715F"/>
    <w:rsid w:val="00032106"/>
    <w:rsid w:val="00036A1B"/>
    <w:rsid w:val="00036BEB"/>
    <w:rsid w:val="00052166"/>
    <w:rsid w:val="000534FF"/>
    <w:rsid w:val="00054440"/>
    <w:rsid w:val="00055F14"/>
    <w:rsid w:val="000568B4"/>
    <w:rsid w:val="0005754D"/>
    <w:rsid w:val="00062384"/>
    <w:rsid w:val="00063CF0"/>
    <w:rsid w:val="00066A7F"/>
    <w:rsid w:val="00070852"/>
    <w:rsid w:val="00081454"/>
    <w:rsid w:val="00086116"/>
    <w:rsid w:val="00086AB5"/>
    <w:rsid w:val="000872C6"/>
    <w:rsid w:val="00093A0F"/>
    <w:rsid w:val="000A07B9"/>
    <w:rsid w:val="000A133E"/>
    <w:rsid w:val="000B14A8"/>
    <w:rsid w:val="000B5FEA"/>
    <w:rsid w:val="000B6425"/>
    <w:rsid w:val="000B6D92"/>
    <w:rsid w:val="000C1569"/>
    <w:rsid w:val="000C3A52"/>
    <w:rsid w:val="000D6FC6"/>
    <w:rsid w:val="000E10E5"/>
    <w:rsid w:val="000E1918"/>
    <w:rsid w:val="000E2808"/>
    <w:rsid w:val="000F0819"/>
    <w:rsid w:val="000F1273"/>
    <w:rsid w:val="000F1AFC"/>
    <w:rsid w:val="000F3116"/>
    <w:rsid w:val="00103F0C"/>
    <w:rsid w:val="00110054"/>
    <w:rsid w:val="0011623D"/>
    <w:rsid w:val="00124731"/>
    <w:rsid w:val="00127A92"/>
    <w:rsid w:val="00127CC3"/>
    <w:rsid w:val="00132162"/>
    <w:rsid w:val="00135968"/>
    <w:rsid w:val="00140166"/>
    <w:rsid w:val="001419AF"/>
    <w:rsid w:val="00141A82"/>
    <w:rsid w:val="001453CB"/>
    <w:rsid w:val="00151DC9"/>
    <w:rsid w:val="001565C4"/>
    <w:rsid w:val="00160580"/>
    <w:rsid w:val="0016391F"/>
    <w:rsid w:val="00164E8E"/>
    <w:rsid w:val="00167DA2"/>
    <w:rsid w:val="00170859"/>
    <w:rsid w:val="00172F25"/>
    <w:rsid w:val="00173AAB"/>
    <w:rsid w:val="0018079A"/>
    <w:rsid w:val="00182353"/>
    <w:rsid w:val="00182A99"/>
    <w:rsid w:val="00184DED"/>
    <w:rsid w:val="00197C60"/>
    <w:rsid w:val="001B1F56"/>
    <w:rsid w:val="001B596A"/>
    <w:rsid w:val="001C3534"/>
    <w:rsid w:val="001C5D73"/>
    <w:rsid w:val="001C6A0E"/>
    <w:rsid w:val="001D2B5D"/>
    <w:rsid w:val="001D5BF6"/>
    <w:rsid w:val="001E4042"/>
    <w:rsid w:val="001E4461"/>
    <w:rsid w:val="001F2AC6"/>
    <w:rsid w:val="001F33CE"/>
    <w:rsid w:val="001F4149"/>
    <w:rsid w:val="001F5282"/>
    <w:rsid w:val="00211D93"/>
    <w:rsid w:val="00241B62"/>
    <w:rsid w:val="0024292E"/>
    <w:rsid w:val="00243431"/>
    <w:rsid w:val="0025628D"/>
    <w:rsid w:val="00262D69"/>
    <w:rsid w:val="0027417C"/>
    <w:rsid w:val="00275B2B"/>
    <w:rsid w:val="0027628B"/>
    <w:rsid w:val="002764BB"/>
    <w:rsid w:val="00276B1A"/>
    <w:rsid w:val="00280289"/>
    <w:rsid w:val="002836A4"/>
    <w:rsid w:val="00287AFA"/>
    <w:rsid w:val="00290D10"/>
    <w:rsid w:val="002915A0"/>
    <w:rsid w:val="002918E3"/>
    <w:rsid w:val="002A2C2A"/>
    <w:rsid w:val="002D3B82"/>
    <w:rsid w:val="002D6F31"/>
    <w:rsid w:val="002E2EA6"/>
    <w:rsid w:val="002E6413"/>
    <w:rsid w:val="002F279E"/>
    <w:rsid w:val="002F7AEE"/>
    <w:rsid w:val="003011A8"/>
    <w:rsid w:val="0032582A"/>
    <w:rsid w:val="00332AD6"/>
    <w:rsid w:val="00334ED2"/>
    <w:rsid w:val="00337A7A"/>
    <w:rsid w:val="00344C77"/>
    <w:rsid w:val="003468E5"/>
    <w:rsid w:val="00347FAD"/>
    <w:rsid w:val="00352B8F"/>
    <w:rsid w:val="00353088"/>
    <w:rsid w:val="00355987"/>
    <w:rsid w:val="003638B3"/>
    <w:rsid w:val="00365249"/>
    <w:rsid w:val="0036556A"/>
    <w:rsid w:val="00367EA5"/>
    <w:rsid w:val="00377CC7"/>
    <w:rsid w:val="003824B7"/>
    <w:rsid w:val="0039014B"/>
    <w:rsid w:val="00393BA0"/>
    <w:rsid w:val="003959CF"/>
    <w:rsid w:val="003A2F94"/>
    <w:rsid w:val="003A6501"/>
    <w:rsid w:val="003A793A"/>
    <w:rsid w:val="003B12FF"/>
    <w:rsid w:val="003B46CE"/>
    <w:rsid w:val="003B4C42"/>
    <w:rsid w:val="003B6E64"/>
    <w:rsid w:val="003C2200"/>
    <w:rsid w:val="003C2D29"/>
    <w:rsid w:val="003C35CB"/>
    <w:rsid w:val="003C45E7"/>
    <w:rsid w:val="003C4DCE"/>
    <w:rsid w:val="003C57FF"/>
    <w:rsid w:val="003D6370"/>
    <w:rsid w:val="003F69F3"/>
    <w:rsid w:val="003F7FAC"/>
    <w:rsid w:val="004311A0"/>
    <w:rsid w:val="00431350"/>
    <w:rsid w:val="00437B3D"/>
    <w:rsid w:val="0044080B"/>
    <w:rsid w:val="004413A3"/>
    <w:rsid w:val="004442CB"/>
    <w:rsid w:val="00450C23"/>
    <w:rsid w:val="00451E35"/>
    <w:rsid w:val="0045262D"/>
    <w:rsid w:val="004545E6"/>
    <w:rsid w:val="00460522"/>
    <w:rsid w:val="004766CB"/>
    <w:rsid w:val="0048046D"/>
    <w:rsid w:val="0048313B"/>
    <w:rsid w:val="004A14F6"/>
    <w:rsid w:val="004B2879"/>
    <w:rsid w:val="004B7B66"/>
    <w:rsid w:val="004B7ED0"/>
    <w:rsid w:val="004C0A06"/>
    <w:rsid w:val="004C48DF"/>
    <w:rsid w:val="004C691D"/>
    <w:rsid w:val="004D0164"/>
    <w:rsid w:val="004D0AF5"/>
    <w:rsid w:val="004D407A"/>
    <w:rsid w:val="004E3D21"/>
    <w:rsid w:val="004F2551"/>
    <w:rsid w:val="004F290B"/>
    <w:rsid w:val="004F449C"/>
    <w:rsid w:val="005005E8"/>
    <w:rsid w:val="0050412B"/>
    <w:rsid w:val="00516BEF"/>
    <w:rsid w:val="00523B91"/>
    <w:rsid w:val="005268E6"/>
    <w:rsid w:val="0053244E"/>
    <w:rsid w:val="00541622"/>
    <w:rsid w:val="005548BB"/>
    <w:rsid w:val="00555BAB"/>
    <w:rsid w:val="0056049B"/>
    <w:rsid w:val="00563182"/>
    <w:rsid w:val="00564965"/>
    <w:rsid w:val="00572B54"/>
    <w:rsid w:val="005742F4"/>
    <w:rsid w:val="00577EC0"/>
    <w:rsid w:val="00583172"/>
    <w:rsid w:val="00595642"/>
    <w:rsid w:val="005958DD"/>
    <w:rsid w:val="00596A1C"/>
    <w:rsid w:val="005A5565"/>
    <w:rsid w:val="005A5E04"/>
    <w:rsid w:val="005B0647"/>
    <w:rsid w:val="005B218D"/>
    <w:rsid w:val="005B23E2"/>
    <w:rsid w:val="005B4A33"/>
    <w:rsid w:val="005C2C3B"/>
    <w:rsid w:val="005C4697"/>
    <w:rsid w:val="005C7FA8"/>
    <w:rsid w:val="005D2744"/>
    <w:rsid w:val="005D5EAB"/>
    <w:rsid w:val="005D6A87"/>
    <w:rsid w:val="005D7067"/>
    <w:rsid w:val="005E497B"/>
    <w:rsid w:val="005E4C7D"/>
    <w:rsid w:val="005E5EC0"/>
    <w:rsid w:val="005E7D90"/>
    <w:rsid w:val="005F21A9"/>
    <w:rsid w:val="00604246"/>
    <w:rsid w:val="0060457E"/>
    <w:rsid w:val="00605481"/>
    <w:rsid w:val="00607B9E"/>
    <w:rsid w:val="006122F7"/>
    <w:rsid w:val="00613FC8"/>
    <w:rsid w:val="00614A48"/>
    <w:rsid w:val="00614DB7"/>
    <w:rsid w:val="0062025D"/>
    <w:rsid w:val="00620C90"/>
    <w:rsid w:val="00630732"/>
    <w:rsid w:val="006323EA"/>
    <w:rsid w:val="006352EA"/>
    <w:rsid w:val="006567B2"/>
    <w:rsid w:val="00663C58"/>
    <w:rsid w:val="0066457B"/>
    <w:rsid w:val="0067024F"/>
    <w:rsid w:val="00671351"/>
    <w:rsid w:val="00672673"/>
    <w:rsid w:val="00673D8E"/>
    <w:rsid w:val="00674725"/>
    <w:rsid w:val="00677057"/>
    <w:rsid w:val="00682E96"/>
    <w:rsid w:val="006870C3"/>
    <w:rsid w:val="0069220C"/>
    <w:rsid w:val="00696925"/>
    <w:rsid w:val="006B44DD"/>
    <w:rsid w:val="006D2CEE"/>
    <w:rsid w:val="006D544A"/>
    <w:rsid w:val="006D62D7"/>
    <w:rsid w:val="006F4628"/>
    <w:rsid w:val="006F5A3C"/>
    <w:rsid w:val="00703664"/>
    <w:rsid w:val="0071386F"/>
    <w:rsid w:val="00714D2B"/>
    <w:rsid w:val="0072137E"/>
    <w:rsid w:val="007221EF"/>
    <w:rsid w:val="00727DCE"/>
    <w:rsid w:val="00734E32"/>
    <w:rsid w:val="007372F9"/>
    <w:rsid w:val="00740C61"/>
    <w:rsid w:val="00751C85"/>
    <w:rsid w:val="00765BCD"/>
    <w:rsid w:val="007710CB"/>
    <w:rsid w:val="00776634"/>
    <w:rsid w:val="0077663A"/>
    <w:rsid w:val="0077721D"/>
    <w:rsid w:val="0078311E"/>
    <w:rsid w:val="007919CE"/>
    <w:rsid w:val="0079353D"/>
    <w:rsid w:val="00795AD0"/>
    <w:rsid w:val="007B6EC3"/>
    <w:rsid w:val="007E01C5"/>
    <w:rsid w:val="007E1544"/>
    <w:rsid w:val="007E3893"/>
    <w:rsid w:val="007F1585"/>
    <w:rsid w:val="007F18B5"/>
    <w:rsid w:val="007F2412"/>
    <w:rsid w:val="007F4581"/>
    <w:rsid w:val="007F4A0A"/>
    <w:rsid w:val="007F7EAD"/>
    <w:rsid w:val="008023D2"/>
    <w:rsid w:val="00802C2C"/>
    <w:rsid w:val="00803F6C"/>
    <w:rsid w:val="008049BE"/>
    <w:rsid w:val="008063C6"/>
    <w:rsid w:val="00806A02"/>
    <w:rsid w:val="00807C8B"/>
    <w:rsid w:val="00807EC5"/>
    <w:rsid w:val="00810DF3"/>
    <w:rsid w:val="0081132C"/>
    <w:rsid w:val="00820D0E"/>
    <w:rsid w:val="008217B4"/>
    <w:rsid w:val="00823638"/>
    <w:rsid w:val="00823FE2"/>
    <w:rsid w:val="00824837"/>
    <w:rsid w:val="00826626"/>
    <w:rsid w:val="00827072"/>
    <w:rsid w:val="0083245C"/>
    <w:rsid w:val="00832814"/>
    <w:rsid w:val="008366B1"/>
    <w:rsid w:val="0084559E"/>
    <w:rsid w:val="00851CA6"/>
    <w:rsid w:val="008572F1"/>
    <w:rsid w:val="00857848"/>
    <w:rsid w:val="008753E8"/>
    <w:rsid w:val="008760F5"/>
    <w:rsid w:val="0088729E"/>
    <w:rsid w:val="00890F3D"/>
    <w:rsid w:val="00892CCE"/>
    <w:rsid w:val="00896B3B"/>
    <w:rsid w:val="00897A06"/>
    <w:rsid w:val="008A2C1B"/>
    <w:rsid w:val="008A38FD"/>
    <w:rsid w:val="008A4EE4"/>
    <w:rsid w:val="008A72E7"/>
    <w:rsid w:val="008A7301"/>
    <w:rsid w:val="008A7D53"/>
    <w:rsid w:val="008B0792"/>
    <w:rsid w:val="008B106C"/>
    <w:rsid w:val="008D2872"/>
    <w:rsid w:val="008D2963"/>
    <w:rsid w:val="008D5368"/>
    <w:rsid w:val="008E10BD"/>
    <w:rsid w:val="008E1ED1"/>
    <w:rsid w:val="008E2EF9"/>
    <w:rsid w:val="008E41A9"/>
    <w:rsid w:val="008E72F4"/>
    <w:rsid w:val="008F03B2"/>
    <w:rsid w:val="008F509B"/>
    <w:rsid w:val="008F54B6"/>
    <w:rsid w:val="00907619"/>
    <w:rsid w:val="00913D81"/>
    <w:rsid w:val="00914B25"/>
    <w:rsid w:val="009164E3"/>
    <w:rsid w:val="0092362A"/>
    <w:rsid w:val="0093574C"/>
    <w:rsid w:val="00936A10"/>
    <w:rsid w:val="009603AA"/>
    <w:rsid w:val="009606B5"/>
    <w:rsid w:val="00962612"/>
    <w:rsid w:val="00972840"/>
    <w:rsid w:val="0097769A"/>
    <w:rsid w:val="00981419"/>
    <w:rsid w:val="00991E31"/>
    <w:rsid w:val="0099442E"/>
    <w:rsid w:val="009A0427"/>
    <w:rsid w:val="009A1A9F"/>
    <w:rsid w:val="009A51A2"/>
    <w:rsid w:val="009B316F"/>
    <w:rsid w:val="009B5791"/>
    <w:rsid w:val="009B5FF4"/>
    <w:rsid w:val="009C0940"/>
    <w:rsid w:val="009C0BF3"/>
    <w:rsid w:val="009C552D"/>
    <w:rsid w:val="009C5E13"/>
    <w:rsid w:val="009D2909"/>
    <w:rsid w:val="009D5A25"/>
    <w:rsid w:val="009D6218"/>
    <w:rsid w:val="009D64E6"/>
    <w:rsid w:val="009E0026"/>
    <w:rsid w:val="009E058E"/>
    <w:rsid w:val="009E0E01"/>
    <w:rsid w:val="009E120A"/>
    <w:rsid w:val="009E3FC4"/>
    <w:rsid w:val="009F01A6"/>
    <w:rsid w:val="009F0545"/>
    <w:rsid w:val="009F1363"/>
    <w:rsid w:val="00A018C9"/>
    <w:rsid w:val="00A01F7E"/>
    <w:rsid w:val="00A035C4"/>
    <w:rsid w:val="00A036DE"/>
    <w:rsid w:val="00A111A8"/>
    <w:rsid w:val="00A162DF"/>
    <w:rsid w:val="00A173B3"/>
    <w:rsid w:val="00A207B7"/>
    <w:rsid w:val="00A20CEC"/>
    <w:rsid w:val="00A23159"/>
    <w:rsid w:val="00A23BBF"/>
    <w:rsid w:val="00A26E51"/>
    <w:rsid w:val="00A275B4"/>
    <w:rsid w:val="00A31D73"/>
    <w:rsid w:val="00A327B5"/>
    <w:rsid w:val="00A32DD6"/>
    <w:rsid w:val="00A33056"/>
    <w:rsid w:val="00A362DF"/>
    <w:rsid w:val="00A41445"/>
    <w:rsid w:val="00A42CFA"/>
    <w:rsid w:val="00A44EB6"/>
    <w:rsid w:val="00A51839"/>
    <w:rsid w:val="00A61640"/>
    <w:rsid w:val="00A618DB"/>
    <w:rsid w:val="00A61A02"/>
    <w:rsid w:val="00A6373A"/>
    <w:rsid w:val="00A64FF6"/>
    <w:rsid w:val="00A71A2C"/>
    <w:rsid w:val="00A84820"/>
    <w:rsid w:val="00A92246"/>
    <w:rsid w:val="00A92E1B"/>
    <w:rsid w:val="00A94CDE"/>
    <w:rsid w:val="00A94DCF"/>
    <w:rsid w:val="00AA0DBE"/>
    <w:rsid w:val="00AA309B"/>
    <w:rsid w:val="00AB1186"/>
    <w:rsid w:val="00AB1F02"/>
    <w:rsid w:val="00AC0EBC"/>
    <w:rsid w:val="00AC1705"/>
    <w:rsid w:val="00AC3D05"/>
    <w:rsid w:val="00AC49EE"/>
    <w:rsid w:val="00AC7000"/>
    <w:rsid w:val="00AD38D6"/>
    <w:rsid w:val="00AD4AD1"/>
    <w:rsid w:val="00AD6FD6"/>
    <w:rsid w:val="00AF2CFF"/>
    <w:rsid w:val="00AF410F"/>
    <w:rsid w:val="00AF6522"/>
    <w:rsid w:val="00B05D01"/>
    <w:rsid w:val="00B071F8"/>
    <w:rsid w:val="00B107B3"/>
    <w:rsid w:val="00B12D2B"/>
    <w:rsid w:val="00B1435B"/>
    <w:rsid w:val="00B1450C"/>
    <w:rsid w:val="00B1453D"/>
    <w:rsid w:val="00B21B4E"/>
    <w:rsid w:val="00B22475"/>
    <w:rsid w:val="00B26DD2"/>
    <w:rsid w:val="00B27415"/>
    <w:rsid w:val="00B36070"/>
    <w:rsid w:val="00B40AA5"/>
    <w:rsid w:val="00B4181B"/>
    <w:rsid w:val="00B54D9B"/>
    <w:rsid w:val="00B552B2"/>
    <w:rsid w:val="00B55434"/>
    <w:rsid w:val="00B55A1E"/>
    <w:rsid w:val="00B57762"/>
    <w:rsid w:val="00B60C9E"/>
    <w:rsid w:val="00B62EBF"/>
    <w:rsid w:val="00B67186"/>
    <w:rsid w:val="00B671F3"/>
    <w:rsid w:val="00B675AC"/>
    <w:rsid w:val="00B7008C"/>
    <w:rsid w:val="00B76CAB"/>
    <w:rsid w:val="00B76E28"/>
    <w:rsid w:val="00B76E2C"/>
    <w:rsid w:val="00B8246C"/>
    <w:rsid w:val="00B83A40"/>
    <w:rsid w:val="00B83C6E"/>
    <w:rsid w:val="00B95EFE"/>
    <w:rsid w:val="00BB164F"/>
    <w:rsid w:val="00BB4C8B"/>
    <w:rsid w:val="00BB7B8A"/>
    <w:rsid w:val="00BC6749"/>
    <w:rsid w:val="00BD0269"/>
    <w:rsid w:val="00BD1C90"/>
    <w:rsid w:val="00BD401F"/>
    <w:rsid w:val="00BD4218"/>
    <w:rsid w:val="00BE07CC"/>
    <w:rsid w:val="00BF11C6"/>
    <w:rsid w:val="00BF1B05"/>
    <w:rsid w:val="00BF35F3"/>
    <w:rsid w:val="00BF7A96"/>
    <w:rsid w:val="00C00D92"/>
    <w:rsid w:val="00C04C87"/>
    <w:rsid w:val="00C059A3"/>
    <w:rsid w:val="00C07860"/>
    <w:rsid w:val="00C07CC4"/>
    <w:rsid w:val="00C10462"/>
    <w:rsid w:val="00C1089A"/>
    <w:rsid w:val="00C24A45"/>
    <w:rsid w:val="00C310F0"/>
    <w:rsid w:val="00C40D0F"/>
    <w:rsid w:val="00C41694"/>
    <w:rsid w:val="00C41B29"/>
    <w:rsid w:val="00C5227A"/>
    <w:rsid w:val="00C53577"/>
    <w:rsid w:val="00C73D83"/>
    <w:rsid w:val="00C76D8D"/>
    <w:rsid w:val="00C81D32"/>
    <w:rsid w:val="00C85C93"/>
    <w:rsid w:val="00C9019E"/>
    <w:rsid w:val="00C914D6"/>
    <w:rsid w:val="00C93CD6"/>
    <w:rsid w:val="00C95B4A"/>
    <w:rsid w:val="00C96D10"/>
    <w:rsid w:val="00CB0557"/>
    <w:rsid w:val="00CC19ED"/>
    <w:rsid w:val="00CD1997"/>
    <w:rsid w:val="00CE1069"/>
    <w:rsid w:val="00CE3D9B"/>
    <w:rsid w:val="00CE577A"/>
    <w:rsid w:val="00CF0EC0"/>
    <w:rsid w:val="00CF18F3"/>
    <w:rsid w:val="00D04323"/>
    <w:rsid w:val="00D07883"/>
    <w:rsid w:val="00D12DCA"/>
    <w:rsid w:val="00D16500"/>
    <w:rsid w:val="00D33A02"/>
    <w:rsid w:val="00D450EC"/>
    <w:rsid w:val="00D46E37"/>
    <w:rsid w:val="00D50597"/>
    <w:rsid w:val="00D53CB0"/>
    <w:rsid w:val="00D53FA2"/>
    <w:rsid w:val="00D55EF1"/>
    <w:rsid w:val="00D61ECC"/>
    <w:rsid w:val="00D635FF"/>
    <w:rsid w:val="00D6671F"/>
    <w:rsid w:val="00D71C42"/>
    <w:rsid w:val="00D72397"/>
    <w:rsid w:val="00D772C5"/>
    <w:rsid w:val="00D8112A"/>
    <w:rsid w:val="00D92A79"/>
    <w:rsid w:val="00D92F0B"/>
    <w:rsid w:val="00D9447A"/>
    <w:rsid w:val="00D9489B"/>
    <w:rsid w:val="00D95445"/>
    <w:rsid w:val="00DA0AFC"/>
    <w:rsid w:val="00DA3DBC"/>
    <w:rsid w:val="00DA487E"/>
    <w:rsid w:val="00DA7001"/>
    <w:rsid w:val="00DB006D"/>
    <w:rsid w:val="00DB2BB8"/>
    <w:rsid w:val="00DC6BC3"/>
    <w:rsid w:val="00DD2CAF"/>
    <w:rsid w:val="00DE061B"/>
    <w:rsid w:val="00DE1834"/>
    <w:rsid w:val="00DE7C4B"/>
    <w:rsid w:val="00DF1E08"/>
    <w:rsid w:val="00DF430D"/>
    <w:rsid w:val="00DF7495"/>
    <w:rsid w:val="00E01249"/>
    <w:rsid w:val="00E14484"/>
    <w:rsid w:val="00E172F7"/>
    <w:rsid w:val="00E31D5C"/>
    <w:rsid w:val="00E403FB"/>
    <w:rsid w:val="00E4172D"/>
    <w:rsid w:val="00E50365"/>
    <w:rsid w:val="00E540AB"/>
    <w:rsid w:val="00E579D2"/>
    <w:rsid w:val="00E6219B"/>
    <w:rsid w:val="00E708B9"/>
    <w:rsid w:val="00E75BFB"/>
    <w:rsid w:val="00E77D05"/>
    <w:rsid w:val="00E83402"/>
    <w:rsid w:val="00E83B22"/>
    <w:rsid w:val="00E85AD8"/>
    <w:rsid w:val="00E90BDC"/>
    <w:rsid w:val="00E917CC"/>
    <w:rsid w:val="00E922D5"/>
    <w:rsid w:val="00E93E4E"/>
    <w:rsid w:val="00E9408F"/>
    <w:rsid w:val="00EA2A49"/>
    <w:rsid w:val="00EA2A90"/>
    <w:rsid w:val="00EA2EA0"/>
    <w:rsid w:val="00EA69EB"/>
    <w:rsid w:val="00EB4F56"/>
    <w:rsid w:val="00EB76AE"/>
    <w:rsid w:val="00EC0EAF"/>
    <w:rsid w:val="00EC1AC8"/>
    <w:rsid w:val="00EC4AC6"/>
    <w:rsid w:val="00EC6BB5"/>
    <w:rsid w:val="00ED463F"/>
    <w:rsid w:val="00ED7AED"/>
    <w:rsid w:val="00EE269D"/>
    <w:rsid w:val="00EE7B34"/>
    <w:rsid w:val="00EF508E"/>
    <w:rsid w:val="00EF7E03"/>
    <w:rsid w:val="00F036D9"/>
    <w:rsid w:val="00F1197C"/>
    <w:rsid w:val="00F14010"/>
    <w:rsid w:val="00F1498A"/>
    <w:rsid w:val="00F20724"/>
    <w:rsid w:val="00F219F2"/>
    <w:rsid w:val="00F2497C"/>
    <w:rsid w:val="00F2564E"/>
    <w:rsid w:val="00F25F8C"/>
    <w:rsid w:val="00F26395"/>
    <w:rsid w:val="00F26582"/>
    <w:rsid w:val="00F44147"/>
    <w:rsid w:val="00F46F9B"/>
    <w:rsid w:val="00F474FB"/>
    <w:rsid w:val="00F512C3"/>
    <w:rsid w:val="00F66457"/>
    <w:rsid w:val="00F675A5"/>
    <w:rsid w:val="00F716EB"/>
    <w:rsid w:val="00F7393E"/>
    <w:rsid w:val="00F75804"/>
    <w:rsid w:val="00F807FE"/>
    <w:rsid w:val="00F8139B"/>
    <w:rsid w:val="00F818A9"/>
    <w:rsid w:val="00FB7851"/>
    <w:rsid w:val="00FC38CF"/>
    <w:rsid w:val="00FD5C6D"/>
    <w:rsid w:val="00FD74C6"/>
    <w:rsid w:val="00FE56F1"/>
    <w:rsid w:val="00FF566E"/>
    <w:rsid w:val="00FF6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caption" w:qFormat="1"/>
    <w:lsdException w:name="Title" w:qFormat="1"/>
    <w:lsdException w:name="Default Paragraph Font" w:uiPriority="1"/>
    <w:lsdException w:name="No List" w:uiPriority="99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A2EA0"/>
    <w:pPr>
      <w:spacing w:before="20" w:after="80" w:line="264" w:lineRule="auto"/>
      <w:jc w:val="both"/>
    </w:pPr>
    <w:rPr>
      <w:rFonts w:ascii="Arial" w:hAnsi="Arial"/>
      <w:sz w:val="18"/>
      <w:szCs w:val="16"/>
    </w:rPr>
  </w:style>
  <w:style w:type="paragraph" w:styleId="Titre1">
    <w:name w:val="heading 1"/>
    <w:basedOn w:val="Normal"/>
    <w:next w:val="Normal"/>
    <w:link w:val="Titre1Car"/>
    <w:qFormat/>
    <w:rsid w:val="00EA2EA0"/>
    <w:pPr>
      <w:keepNext/>
      <w:numPr>
        <w:numId w:val="6"/>
      </w:numPr>
      <w:pBdr>
        <w:top w:val="single" w:sz="8" w:space="2" w:color="auto"/>
        <w:left w:val="single" w:sz="8" w:space="4" w:color="auto"/>
        <w:bottom w:val="single" w:sz="8" w:space="2" w:color="auto"/>
        <w:right w:val="single" w:sz="8" w:space="4" w:color="auto"/>
      </w:pBdr>
      <w:shd w:val="pct20" w:color="auto" w:fill="auto"/>
      <w:spacing w:before="360" w:after="120"/>
      <w:outlineLvl w:val="0"/>
    </w:pPr>
    <w:rPr>
      <w:rFonts w:cs="Arial"/>
      <w:b/>
      <w:bCs/>
      <w:caps/>
      <w:kern w:val="32"/>
      <w:sz w:val="24"/>
      <w:szCs w:val="24"/>
    </w:rPr>
  </w:style>
  <w:style w:type="paragraph" w:styleId="Titre2">
    <w:name w:val="heading 2"/>
    <w:basedOn w:val="Normal"/>
    <w:next w:val="Normal"/>
    <w:qFormat/>
    <w:rsid w:val="00EA2EA0"/>
    <w:pPr>
      <w:keepNext/>
      <w:numPr>
        <w:ilvl w:val="1"/>
        <w:numId w:val="6"/>
      </w:numPr>
      <w:shd w:val="clear" w:color="auto" w:fill="E0E0E0"/>
      <w:spacing w:before="240" w:after="120"/>
      <w:outlineLvl w:val="1"/>
    </w:pPr>
    <w:rPr>
      <w:rFonts w:cs="Arial"/>
      <w:bCs/>
      <w:iCs/>
      <w:caps/>
      <w:sz w:val="22"/>
      <w:szCs w:val="22"/>
    </w:rPr>
  </w:style>
  <w:style w:type="paragraph" w:styleId="Titre3">
    <w:name w:val="heading 3"/>
    <w:basedOn w:val="Normal"/>
    <w:next w:val="Normal"/>
    <w:qFormat/>
    <w:rsid w:val="00EA2EA0"/>
    <w:pPr>
      <w:keepNext/>
      <w:numPr>
        <w:ilvl w:val="2"/>
        <w:numId w:val="6"/>
      </w:numPr>
      <w:spacing w:before="160" w:after="120"/>
      <w:outlineLvl w:val="2"/>
    </w:pPr>
    <w:rPr>
      <w:rFonts w:cs="Arial"/>
      <w:bCs/>
      <w:sz w:val="20"/>
      <w:szCs w:val="20"/>
      <w:u w:val="single"/>
    </w:rPr>
  </w:style>
  <w:style w:type="paragraph" w:styleId="Titre4">
    <w:name w:val="heading 4"/>
    <w:basedOn w:val="Normal"/>
    <w:next w:val="Normal"/>
    <w:rsid w:val="00EA2EA0"/>
    <w:pPr>
      <w:keepNext/>
      <w:numPr>
        <w:ilvl w:val="3"/>
        <w:numId w:val="6"/>
      </w:numPr>
      <w:spacing w:before="240" w:after="60"/>
      <w:outlineLvl w:val="3"/>
    </w:pPr>
    <w:rPr>
      <w:b/>
      <w:bCs/>
      <w:sz w:val="28"/>
      <w:szCs w:val="28"/>
    </w:rPr>
  </w:style>
  <w:style w:type="paragraph" w:styleId="Titre5">
    <w:name w:val="heading 5"/>
    <w:basedOn w:val="Normal"/>
    <w:next w:val="Normal"/>
    <w:rsid w:val="00EA2EA0"/>
    <w:pPr>
      <w:numPr>
        <w:ilvl w:val="4"/>
        <w:numId w:val="6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rsid w:val="00EA2EA0"/>
    <w:pPr>
      <w:numPr>
        <w:ilvl w:val="5"/>
        <w:numId w:val="6"/>
      </w:numPr>
      <w:spacing w:before="240" w:after="60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rsid w:val="00EA2EA0"/>
    <w:pPr>
      <w:numPr>
        <w:ilvl w:val="6"/>
        <w:numId w:val="6"/>
      </w:numPr>
      <w:spacing w:before="240" w:after="60"/>
      <w:outlineLvl w:val="6"/>
    </w:pPr>
  </w:style>
  <w:style w:type="paragraph" w:styleId="Titre8">
    <w:name w:val="heading 8"/>
    <w:basedOn w:val="Normal"/>
    <w:next w:val="Normal"/>
    <w:rsid w:val="00EA2EA0"/>
    <w:pPr>
      <w:numPr>
        <w:ilvl w:val="7"/>
        <w:numId w:val="6"/>
      </w:numPr>
      <w:spacing w:before="240" w:after="60"/>
      <w:outlineLvl w:val="7"/>
    </w:pPr>
    <w:rPr>
      <w:i/>
      <w:iCs/>
    </w:rPr>
  </w:style>
  <w:style w:type="paragraph" w:styleId="Titre9">
    <w:name w:val="heading 9"/>
    <w:basedOn w:val="Normal"/>
    <w:next w:val="Normal"/>
    <w:rsid w:val="00EA2EA0"/>
    <w:pPr>
      <w:numPr>
        <w:ilvl w:val="8"/>
        <w:numId w:val="6"/>
      </w:numPr>
      <w:spacing w:before="240" w:after="60"/>
      <w:outlineLvl w:val="8"/>
    </w:pPr>
    <w:rPr>
      <w:rFonts w:cs="Arial"/>
      <w:sz w:val="22"/>
      <w:szCs w:val="22"/>
    </w:rPr>
  </w:style>
  <w:style w:type="character" w:default="1" w:styleId="Policepardfaut">
    <w:name w:val="Default Paragraph Font"/>
    <w:uiPriority w:val="1"/>
    <w:semiHidden/>
    <w:unhideWhenUsed/>
    <w:rsid w:val="00EA2EA0"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  <w:rsid w:val="00EA2EA0"/>
  </w:style>
  <w:style w:type="paragraph" w:customStyle="1" w:styleId="corpsniveau1">
    <w:name w:val="corps niveau 1"/>
    <w:basedOn w:val="Normal"/>
    <w:link w:val="corpsniveau1Car"/>
    <w:rsid w:val="00EA2EA0"/>
    <w:pPr>
      <w:spacing w:before="40" w:after="40"/>
      <w:ind w:firstLine="227"/>
    </w:pPr>
  </w:style>
  <w:style w:type="character" w:customStyle="1" w:styleId="corpsniveau1Car">
    <w:name w:val="corps niveau 1 Car"/>
    <w:basedOn w:val="Policepardfaut"/>
    <w:link w:val="corpsniveau1"/>
    <w:rsid w:val="00EA2EA0"/>
    <w:rPr>
      <w:rFonts w:ascii="Arial" w:hAnsi="Arial"/>
      <w:sz w:val="18"/>
      <w:szCs w:val="16"/>
    </w:rPr>
  </w:style>
  <w:style w:type="paragraph" w:customStyle="1" w:styleId="Titremarge">
    <w:name w:val="Titre marge"/>
    <w:basedOn w:val="Normal"/>
    <w:link w:val="TitremargeCar"/>
    <w:rsid w:val="00EA2EA0"/>
    <w:pPr>
      <w:spacing w:before="40" w:after="40"/>
    </w:pPr>
    <w:rPr>
      <w:b/>
      <w:color w:val="0000FF"/>
      <w:u w:val="single"/>
    </w:rPr>
  </w:style>
  <w:style w:type="character" w:customStyle="1" w:styleId="TitremargeCar">
    <w:name w:val="Titre marge Car"/>
    <w:basedOn w:val="Policepardfaut"/>
    <w:link w:val="Titremarge"/>
    <w:rsid w:val="00EA2EA0"/>
    <w:rPr>
      <w:rFonts w:ascii="Arial" w:hAnsi="Arial"/>
      <w:b/>
      <w:color w:val="0000FF"/>
      <w:sz w:val="18"/>
      <w:szCs w:val="16"/>
      <w:u w:val="single"/>
    </w:rPr>
  </w:style>
  <w:style w:type="paragraph" w:styleId="En-tte">
    <w:name w:val="header"/>
    <w:basedOn w:val="Normal"/>
    <w:link w:val="En-tteCar"/>
    <w:rsid w:val="00EA2EA0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rsid w:val="00EA2EA0"/>
    <w:pPr>
      <w:tabs>
        <w:tab w:val="right" w:pos="5812"/>
        <w:tab w:val="right" w:pos="10348"/>
      </w:tabs>
    </w:pPr>
    <w:rPr>
      <w:i/>
      <w:sz w:val="16"/>
    </w:rPr>
  </w:style>
  <w:style w:type="paragraph" w:styleId="Notedebasdepage">
    <w:name w:val="footnote text"/>
    <w:basedOn w:val="Normal"/>
    <w:link w:val="NotedebasdepageCar"/>
    <w:semiHidden/>
    <w:rsid w:val="00EA2EA0"/>
    <w:rPr>
      <w:sz w:val="20"/>
      <w:szCs w:val="20"/>
    </w:rPr>
  </w:style>
  <w:style w:type="character" w:styleId="Numrodepage">
    <w:name w:val="page number"/>
    <w:basedOn w:val="Policepardfaut"/>
    <w:rsid w:val="00EA2EA0"/>
    <w:rPr>
      <w:rFonts w:ascii="Comic Sans MS" w:hAnsi="Comic Sans MS"/>
      <w:sz w:val="20"/>
    </w:rPr>
  </w:style>
  <w:style w:type="paragraph" w:customStyle="1" w:styleId="Conseil">
    <w:name w:val="Conseil"/>
    <w:basedOn w:val="Normal"/>
    <w:link w:val="ConseilCar"/>
    <w:rsid w:val="00EA2EA0"/>
    <w:pPr>
      <w:numPr>
        <w:numId w:val="1"/>
      </w:numPr>
      <w:tabs>
        <w:tab w:val="clear" w:pos="2138"/>
        <w:tab w:val="left" w:pos="788"/>
      </w:tabs>
      <w:spacing w:before="80"/>
      <w:ind w:left="782" w:hanging="357"/>
      <w:contextualSpacing/>
    </w:pPr>
    <w:rPr>
      <w:rFonts w:ascii="Arial Narrow" w:hAnsi="Arial Narrow"/>
      <w:b/>
      <w:i/>
    </w:rPr>
  </w:style>
  <w:style w:type="paragraph" w:customStyle="1" w:styleId="corpslisteniveau1">
    <w:name w:val="corps liste niveau 1"/>
    <w:basedOn w:val="corpsniveau1"/>
    <w:link w:val="corpslisteniveau1CarCar"/>
    <w:rsid w:val="00EA2EA0"/>
    <w:pPr>
      <w:numPr>
        <w:numId w:val="3"/>
      </w:numPr>
      <w:spacing w:before="20" w:after="20"/>
      <w:contextualSpacing/>
    </w:pPr>
  </w:style>
  <w:style w:type="character" w:customStyle="1" w:styleId="corpslisteniveau1CarCar">
    <w:name w:val="corps liste niveau 1 Car Car"/>
    <w:basedOn w:val="corpsniveau1Car"/>
    <w:link w:val="corpslisteniveau1"/>
    <w:rsid w:val="00EA2EA0"/>
    <w:rPr>
      <w:rFonts w:ascii="Arial" w:hAnsi="Arial"/>
      <w:sz w:val="18"/>
      <w:szCs w:val="16"/>
    </w:rPr>
  </w:style>
  <w:style w:type="paragraph" w:customStyle="1" w:styleId="corpsdimage">
    <w:name w:val="corps d'image"/>
    <w:basedOn w:val="Normal"/>
    <w:next w:val="Lgende"/>
    <w:rsid w:val="00EA2EA0"/>
    <w:pPr>
      <w:spacing w:before="120" w:after="120"/>
      <w:jc w:val="center"/>
    </w:pPr>
    <w:rPr>
      <w:sz w:val="20"/>
    </w:rPr>
  </w:style>
  <w:style w:type="paragraph" w:styleId="Lgende">
    <w:name w:val="caption"/>
    <w:basedOn w:val="Normal"/>
    <w:next w:val="Normal"/>
    <w:qFormat/>
    <w:rsid w:val="00EA2EA0"/>
    <w:pPr>
      <w:spacing w:before="120" w:after="120"/>
      <w:jc w:val="center"/>
    </w:pPr>
    <w:rPr>
      <w:bCs/>
      <w:i/>
      <w:szCs w:val="20"/>
      <w:u w:val="single"/>
    </w:rPr>
  </w:style>
  <w:style w:type="paragraph" w:customStyle="1" w:styleId="Espacetableau">
    <w:name w:val="Espace tableau"/>
    <w:basedOn w:val="Normal"/>
    <w:link w:val="EspacetableauCar"/>
    <w:rsid w:val="00EA2EA0"/>
    <w:rPr>
      <w:sz w:val="6"/>
      <w:szCs w:val="6"/>
    </w:rPr>
  </w:style>
  <w:style w:type="paragraph" w:styleId="TM1">
    <w:name w:val="toc 1"/>
    <w:basedOn w:val="Normal"/>
    <w:next w:val="Normal"/>
    <w:autoRedefine/>
    <w:semiHidden/>
    <w:rsid w:val="00EA2EA0"/>
    <w:rPr>
      <w:sz w:val="20"/>
    </w:rPr>
  </w:style>
  <w:style w:type="paragraph" w:styleId="TM2">
    <w:name w:val="toc 2"/>
    <w:basedOn w:val="Normal"/>
    <w:next w:val="Normal"/>
    <w:autoRedefine/>
    <w:semiHidden/>
    <w:rsid w:val="00EA2EA0"/>
    <w:pPr>
      <w:ind w:left="240"/>
    </w:pPr>
    <w:rPr>
      <w:sz w:val="20"/>
    </w:rPr>
  </w:style>
  <w:style w:type="paragraph" w:styleId="TM3">
    <w:name w:val="toc 3"/>
    <w:basedOn w:val="Normal"/>
    <w:next w:val="Normal"/>
    <w:autoRedefine/>
    <w:semiHidden/>
    <w:rsid w:val="00EA2EA0"/>
    <w:pPr>
      <w:ind w:left="480"/>
    </w:pPr>
    <w:rPr>
      <w:i/>
      <w:sz w:val="20"/>
    </w:rPr>
  </w:style>
  <w:style w:type="paragraph" w:customStyle="1" w:styleId="corpsquestion">
    <w:name w:val="corps question"/>
    <w:basedOn w:val="Normal"/>
    <w:rsid w:val="00EA2EA0"/>
    <w:pPr>
      <w:numPr>
        <w:numId w:val="5"/>
      </w:numPr>
      <w:spacing w:before="40" w:after="40"/>
    </w:pPr>
    <w:rPr>
      <w:i/>
      <w:szCs w:val="18"/>
    </w:rPr>
  </w:style>
  <w:style w:type="paragraph" w:customStyle="1" w:styleId="corpsaction">
    <w:name w:val="corps action"/>
    <w:basedOn w:val="Normal"/>
    <w:rsid w:val="00EA2EA0"/>
    <w:pPr>
      <w:pBdr>
        <w:left w:val="double" w:sz="4" w:space="4" w:color="auto"/>
      </w:pBdr>
      <w:ind w:left="624"/>
    </w:pPr>
    <w:rPr>
      <w:rFonts w:cs="Arial"/>
      <w:i/>
      <w:sz w:val="20"/>
      <w:szCs w:val="20"/>
    </w:rPr>
  </w:style>
  <w:style w:type="paragraph" w:styleId="Explorateurdedocuments">
    <w:name w:val="Document Map"/>
    <w:basedOn w:val="Normal"/>
    <w:semiHidden/>
    <w:rsid w:val="00EA2EA0"/>
    <w:pPr>
      <w:shd w:val="clear" w:color="auto" w:fill="000080"/>
    </w:pPr>
    <w:rPr>
      <w:rFonts w:ascii="Tahoma" w:hAnsi="Tahoma" w:cs="Tahoma"/>
    </w:rPr>
  </w:style>
  <w:style w:type="character" w:styleId="Appelnotedebasdep">
    <w:name w:val="footnote reference"/>
    <w:basedOn w:val="Policepardfaut"/>
    <w:semiHidden/>
    <w:rsid w:val="00EA2EA0"/>
    <w:rPr>
      <w:vertAlign w:val="superscript"/>
    </w:rPr>
  </w:style>
  <w:style w:type="paragraph" w:styleId="Normalcentr">
    <w:name w:val="Block Text"/>
    <w:basedOn w:val="Normal"/>
    <w:next w:val="Normal"/>
    <w:rsid w:val="00EA2EA0"/>
    <w:pPr>
      <w:keepLines/>
      <w:widowControl w:val="0"/>
      <w:pBdr>
        <w:top w:val="double" w:sz="6" w:space="2" w:color="auto"/>
        <w:left w:val="double" w:sz="6" w:space="2" w:color="auto"/>
        <w:bottom w:val="double" w:sz="6" w:space="2" w:color="auto"/>
        <w:right w:val="double" w:sz="6" w:space="2" w:color="auto"/>
      </w:pBdr>
      <w:shd w:val="pct20" w:color="auto" w:fill="CCCCCC"/>
      <w:autoSpaceDE w:val="0"/>
      <w:autoSpaceDN w:val="0"/>
      <w:adjustRightInd w:val="0"/>
      <w:spacing w:before="280" w:after="280"/>
      <w:ind w:left="2268" w:right="2268"/>
      <w:jc w:val="center"/>
      <w:outlineLvl w:val="0"/>
    </w:pPr>
    <w:rPr>
      <w:rFonts w:ascii="Tahoma" w:hAnsi="Tahoma" w:cs="Tahoma"/>
      <w:b/>
      <w:bCs/>
      <w:color w:val="000000"/>
      <w:sz w:val="32"/>
      <w:szCs w:val="32"/>
    </w:rPr>
  </w:style>
  <w:style w:type="paragraph" w:customStyle="1" w:styleId="Corpsniveau2">
    <w:name w:val="Corps niveau 2"/>
    <w:basedOn w:val="Normal"/>
    <w:link w:val="Corpsniveau2Car"/>
    <w:rsid w:val="00EA2EA0"/>
    <w:pPr>
      <w:ind w:left="227" w:firstLine="227"/>
    </w:pPr>
    <w:rPr>
      <w:sz w:val="16"/>
    </w:rPr>
  </w:style>
  <w:style w:type="paragraph" w:customStyle="1" w:styleId="corpslisteniveau2">
    <w:name w:val="corps liste niveau 2"/>
    <w:basedOn w:val="Corpsniveau2"/>
    <w:rsid w:val="00EA2EA0"/>
    <w:pPr>
      <w:numPr>
        <w:numId w:val="4"/>
      </w:numPr>
    </w:pPr>
  </w:style>
  <w:style w:type="paragraph" w:customStyle="1" w:styleId="Alerte">
    <w:name w:val="Alerte"/>
    <w:basedOn w:val="Conseil"/>
    <w:rsid w:val="00EA2EA0"/>
    <w:pPr>
      <w:numPr>
        <w:numId w:val="2"/>
      </w:numPr>
    </w:pPr>
  </w:style>
  <w:style w:type="paragraph" w:customStyle="1" w:styleId="Remarque">
    <w:name w:val="Remarque"/>
    <w:basedOn w:val="Conseil"/>
    <w:rsid w:val="00EA2EA0"/>
    <w:pPr>
      <w:numPr>
        <w:numId w:val="0"/>
      </w:numPr>
      <w:ind w:left="709"/>
    </w:pPr>
    <w:rPr>
      <w:rFonts w:ascii="Arial" w:hAnsi="Arial"/>
      <w:b w:val="0"/>
    </w:rPr>
  </w:style>
  <w:style w:type="character" w:customStyle="1" w:styleId="ConseilCar">
    <w:name w:val="Conseil Car"/>
    <w:basedOn w:val="Policepardfaut"/>
    <w:link w:val="Conseil"/>
    <w:rsid w:val="00EA2EA0"/>
    <w:rPr>
      <w:rFonts w:ascii="Arial Narrow" w:hAnsi="Arial Narrow"/>
      <w:b/>
      <w:i/>
      <w:sz w:val="18"/>
      <w:szCs w:val="16"/>
    </w:rPr>
  </w:style>
  <w:style w:type="paragraph" w:styleId="Retraitcorpsdetexte">
    <w:name w:val="Body Text Indent"/>
    <w:basedOn w:val="Normal"/>
    <w:rsid w:val="00EA2EA0"/>
    <w:pPr>
      <w:ind w:left="284" w:hanging="284"/>
    </w:pPr>
    <w:rPr>
      <w:rFonts w:cs="Arial"/>
      <w:sz w:val="20"/>
      <w:szCs w:val="20"/>
    </w:rPr>
  </w:style>
  <w:style w:type="table" w:styleId="Grilledutableau">
    <w:name w:val="Table Grid"/>
    <w:basedOn w:val="TableauNormal"/>
    <w:rsid w:val="00EA2EA0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spacetableauCar">
    <w:name w:val="Espace tableau Car"/>
    <w:basedOn w:val="Policepardfaut"/>
    <w:link w:val="Espacetableau"/>
    <w:rsid w:val="00EA2EA0"/>
    <w:rPr>
      <w:rFonts w:ascii="Arial" w:hAnsi="Arial"/>
      <w:sz w:val="6"/>
      <w:szCs w:val="6"/>
    </w:rPr>
  </w:style>
  <w:style w:type="character" w:customStyle="1" w:styleId="Corpsniveau2Car">
    <w:name w:val="Corps niveau 2 Car"/>
    <w:basedOn w:val="Policepardfaut"/>
    <w:link w:val="Corpsniveau2"/>
    <w:rsid w:val="00EA2EA0"/>
    <w:rPr>
      <w:rFonts w:ascii="Arial" w:hAnsi="Arial"/>
      <w:sz w:val="16"/>
      <w:szCs w:val="16"/>
    </w:rPr>
  </w:style>
  <w:style w:type="character" w:styleId="lev">
    <w:name w:val="Strong"/>
    <w:basedOn w:val="Policepardfaut"/>
    <w:rsid w:val="00EA2EA0"/>
    <w:rPr>
      <w:b/>
      <w:bCs/>
    </w:rPr>
  </w:style>
  <w:style w:type="paragraph" w:styleId="Corpsdetexte">
    <w:name w:val="Body Text"/>
    <w:basedOn w:val="Normal"/>
    <w:link w:val="CorpsdetexteCar"/>
    <w:rsid w:val="00EA2EA0"/>
    <w:pPr>
      <w:spacing w:after="120"/>
    </w:pPr>
  </w:style>
  <w:style w:type="character" w:customStyle="1" w:styleId="CorpsdetexteCar">
    <w:name w:val="Corps de texte Car"/>
    <w:basedOn w:val="Policepardfaut"/>
    <w:link w:val="Corpsdetexte"/>
    <w:rsid w:val="00EA2EA0"/>
    <w:rPr>
      <w:rFonts w:ascii="Arial" w:hAnsi="Arial"/>
      <w:sz w:val="18"/>
      <w:szCs w:val="16"/>
    </w:rPr>
  </w:style>
  <w:style w:type="paragraph" w:styleId="Titre">
    <w:name w:val="Title"/>
    <w:basedOn w:val="Normal"/>
    <w:next w:val="Normal"/>
    <w:link w:val="TitreCar"/>
    <w:qFormat/>
    <w:rsid w:val="00EA2EA0"/>
    <w:pPr>
      <w:pBdr>
        <w:top w:val="double" w:sz="4" w:space="4" w:color="auto"/>
        <w:left w:val="double" w:sz="4" w:space="4" w:color="auto"/>
        <w:bottom w:val="double" w:sz="4" w:space="4" w:color="auto"/>
        <w:right w:val="double" w:sz="4" w:space="4" w:color="auto"/>
      </w:pBdr>
      <w:shd w:val="pct20" w:color="auto" w:fill="auto"/>
      <w:spacing w:before="120" w:after="240"/>
      <w:ind w:left="2268" w:right="2268"/>
      <w:contextualSpacing/>
      <w:jc w:val="center"/>
    </w:pPr>
    <w:rPr>
      <w:rFonts w:ascii="Tahoma" w:eastAsiaTheme="majorEastAsia" w:hAnsi="Tahoma" w:cstheme="majorBidi"/>
      <w:b/>
      <w:caps/>
      <w:spacing w:val="5"/>
      <w:kern w:val="28"/>
      <w:sz w:val="36"/>
      <w:szCs w:val="36"/>
    </w:rPr>
  </w:style>
  <w:style w:type="character" w:customStyle="1" w:styleId="TitreCar">
    <w:name w:val="Titre Car"/>
    <w:basedOn w:val="Policepardfaut"/>
    <w:link w:val="Titre"/>
    <w:rsid w:val="00EA2EA0"/>
    <w:rPr>
      <w:rFonts w:ascii="Tahoma" w:eastAsiaTheme="majorEastAsia" w:hAnsi="Tahoma" w:cstheme="majorBidi"/>
      <w:b/>
      <w:caps/>
      <w:spacing w:val="5"/>
      <w:kern w:val="28"/>
      <w:sz w:val="36"/>
      <w:szCs w:val="36"/>
      <w:shd w:val="pct20" w:color="auto" w:fill="auto"/>
    </w:rPr>
  </w:style>
  <w:style w:type="paragraph" w:customStyle="1" w:styleId="Titregauche">
    <w:name w:val="Titre gauche"/>
    <w:basedOn w:val="Normal"/>
    <w:link w:val="TitregaucheCar"/>
    <w:qFormat/>
    <w:rsid w:val="00EA2EA0"/>
    <w:rPr>
      <w:b/>
      <w:color w:val="0000FF"/>
      <w:u w:val="single"/>
    </w:rPr>
  </w:style>
  <w:style w:type="paragraph" w:customStyle="1" w:styleId="Corpsdeliste1">
    <w:name w:val="Corps de liste 1"/>
    <w:basedOn w:val="Normal"/>
    <w:link w:val="Corpsdeliste1Car"/>
    <w:rsid w:val="00EA2EA0"/>
  </w:style>
  <w:style w:type="character" w:customStyle="1" w:styleId="TitregaucheCar">
    <w:name w:val="Titre gauche Car"/>
    <w:basedOn w:val="Policepardfaut"/>
    <w:link w:val="Titregauche"/>
    <w:rsid w:val="00EA2EA0"/>
    <w:rPr>
      <w:rFonts w:ascii="Arial" w:hAnsi="Arial"/>
      <w:b/>
      <w:color w:val="0000FF"/>
      <w:sz w:val="18"/>
      <w:szCs w:val="16"/>
      <w:u w:val="single"/>
    </w:rPr>
  </w:style>
  <w:style w:type="paragraph" w:customStyle="1" w:styleId="Corpsliste1">
    <w:name w:val="Corps liste 1"/>
    <w:basedOn w:val="corpslisteniveau1"/>
    <w:link w:val="Corpsliste1Car"/>
    <w:qFormat/>
    <w:rsid w:val="00EA2EA0"/>
    <w:pPr>
      <w:tabs>
        <w:tab w:val="clear" w:pos="737"/>
        <w:tab w:val="num" w:pos="851"/>
      </w:tabs>
      <w:ind w:left="851" w:hanging="284"/>
    </w:pPr>
  </w:style>
  <w:style w:type="character" w:customStyle="1" w:styleId="Corpsdeliste1Car">
    <w:name w:val="Corps de liste 1 Car"/>
    <w:basedOn w:val="corpslisteniveau1CarCar"/>
    <w:link w:val="Corpsdeliste1"/>
    <w:rsid w:val="00EA2EA0"/>
    <w:rPr>
      <w:rFonts w:ascii="Arial" w:hAnsi="Arial"/>
      <w:sz w:val="18"/>
      <w:szCs w:val="16"/>
    </w:rPr>
  </w:style>
  <w:style w:type="paragraph" w:styleId="Paragraphedeliste">
    <w:name w:val="List Paragraph"/>
    <w:basedOn w:val="Normal"/>
    <w:link w:val="ParagraphedelisteCar"/>
    <w:uiPriority w:val="34"/>
    <w:rsid w:val="00EA2EA0"/>
    <w:pPr>
      <w:ind w:left="720"/>
      <w:contextualSpacing/>
    </w:pPr>
  </w:style>
  <w:style w:type="character" w:customStyle="1" w:styleId="Corpsliste1Car">
    <w:name w:val="Corps liste 1 Car"/>
    <w:basedOn w:val="corpslisteniveau1CarCar"/>
    <w:link w:val="Corpsliste1"/>
    <w:rsid w:val="00EA2EA0"/>
    <w:rPr>
      <w:rFonts w:ascii="Arial" w:hAnsi="Arial"/>
      <w:sz w:val="18"/>
      <w:szCs w:val="16"/>
    </w:rPr>
  </w:style>
  <w:style w:type="paragraph" w:customStyle="1" w:styleId="Remarque1">
    <w:name w:val="Remarque 1"/>
    <w:basedOn w:val="Paragraphedeliste"/>
    <w:link w:val="Remarque1Car1"/>
    <w:qFormat/>
    <w:rsid w:val="00EA2EA0"/>
    <w:pPr>
      <w:numPr>
        <w:numId w:val="7"/>
      </w:numPr>
      <w:ind w:left="851" w:hanging="284"/>
    </w:pPr>
    <w:rPr>
      <w:rFonts w:ascii="Arial Narrow" w:hAnsi="Arial Narrow"/>
      <w:b/>
      <w:i/>
    </w:rPr>
  </w:style>
  <w:style w:type="paragraph" w:customStyle="1" w:styleId="Remarque2">
    <w:name w:val="Remarque 2"/>
    <w:link w:val="Remarque2Car"/>
    <w:qFormat/>
    <w:rsid w:val="00EA2EA0"/>
    <w:pPr>
      <w:numPr>
        <w:numId w:val="8"/>
      </w:numPr>
      <w:ind w:left="851" w:hanging="284"/>
    </w:pPr>
    <w:rPr>
      <w:rFonts w:ascii="Arial Narrow" w:hAnsi="Arial Narrow"/>
      <w:b/>
      <w:i/>
      <w:sz w:val="18"/>
      <w:szCs w:val="16"/>
    </w:rPr>
  </w:style>
  <w:style w:type="character" w:customStyle="1" w:styleId="ParagraphedelisteCar">
    <w:name w:val="Paragraphe de liste Car"/>
    <w:basedOn w:val="Policepardfaut"/>
    <w:link w:val="Paragraphedeliste"/>
    <w:uiPriority w:val="34"/>
    <w:rsid w:val="00EA2EA0"/>
    <w:rPr>
      <w:rFonts w:ascii="Arial" w:hAnsi="Arial"/>
      <w:sz w:val="18"/>
      <w:szCs w:val="16"/>
    </w:rPr>
  </w:style>
  <w:style w:type="character" w:customStyle="1" w:styleId="Remarque1Car">
    <w:name w:val="Remarque 1 Car"/>
    <w:basedOn w:val="ParagraphedelisteCar"/>
    <w:rsid w:val="00EA2EA0"/>
    <w:rPr>
      <w:rFonts w:ascii="Arial" w:hAnsi="Arial"/>
      <w:sz w:val="18"/>
      <w:szCs w:val="16"/>
    </w:rPr>
  </w:style>
  <w:style w:type="paragraph" w:customStyle="1" w:styleId="Corpsliste2">
    <w:name w:val="Corps liste 2"/>
    <w:basedOn w:val="corpslisteniveau1"/>
    <w:link w:val="Corpsliste2Car"/>
    <w:qFormat/>
    <w:rsid w:val="00EA2EA0"/>
    <w:pPr>
      <w:numPr>
        <w:numId w:val="9"/>
      </w:numPr>
      <w:tabs>
        <w:tab w:val="clear" w:pos="737"/>
        <w:tab w:val="num" w:pos="1276"/>
      </w:tabs>
      <w:ind w:left="1276" w:hanging="284"/>
    </w:pPr>
  </w:style>
  <w:style w:type="character" w:customStyle="1" w:styleId="Remarque1Car1">
    <w:name w:val="Remarque 1 Car1"/>
    <w:basedOn w:val="ParagraphedelisteCar"/>
    <w:link w:val="Remarque1"/>
    <w:rsid w:val="00EA2EA0"/>
    <w:rPr>
      <w:rFonts w:ascii="Arial Narrow" w:hAnsi="Arial Narrow"/>
      <w:b/>
      <w:i/>
      <w:sz w:val="18"/>
      <w:szCs w:val="16"/>
    </w:rPr>
  </w:style>
  <w:style w:type="character" w:customStyle="1" w:styleId="Remarque2Car">
    <w:name w:val="Remarque 2 Car"/>
    <w:basedOn w:val="Remarque1Car1"/>
    <w:link w:val="Remarque2"/>
    <w:rsid w:val="00EA2EA0"/>
    <w:rPr>
      <w:rFonts w:ascii="Arial Narrow" w:hAnsi="Arial Narrow"/>
      <w:b/>
      <w:i/>
      <w:sz w:val="18"/>
      <w:szCs w:val="16"/>
    </w:rPr>
  </w:style>
  <w:style w:type="paragraph" w:customStyle="1" w:styleId="Basdepage">
    <w:name w:val="Bas de page"/>
    <w:basedOn w:val="Notedebasdepage"/>
    <w:link w:val="BasdepageCar"/>
    <w:qFormat/>
    <w:rsid w:val="00EA2EA0"/>
    <w:rPr>
      <w:sz w:val="16"/>
      <w:szCs w:val="16"/>
    </w:rPr>
  </w:style>
  <w:style w:type="character" w:customStyle="1" w:styleId="Corpsliste2Car">
    <w:name w:val="Corps liste 2 Car"/>
    <w:basedOn w:val="corpslisteniveau1CarCar"/>
    <w:link w:val="Corpsliste2"/>
    <w:rsid w:val="00EA2EA0"/>
    <w:rPr>
      <w:rFonts w:ascii="Arial" w:hAnsi="Arial"/>
      <w:sz w:val="18"/>
      <w:szCs w:val="16"/>
    </w:rPr>
  </w:style>
  <w:style w:type="character" w:customStyle="1" w:styleId="NotedebasdepageCar">
    <w:name w:val="Note de bas de page Car"/>
    <w:basedOn w:val="Policepardfaut"/>
    <w:link w:val="Notedebasdepage"/>
    <w:semiHidden/>
    <w:rsid w:val="00EA2EA0"/>
    <w:rPr>
      <w:rFonts w:ascii="Arial" w:hAnsi="Arial"/>
    </w:rPr>
  </w:style>
  <w:style w:type="character" w:customStyle="1" w:styleId="BasdepageCar">
    <w:name w:val="Bas de page Car"/>
    <w:basedOn w:val="NotedebasdepageCar"/>
    <w:link w:val="Basdepage"/>
    <w:rsid w:val="00EA2EA0"/>
    <w:rPr>
      <w:rFonts w:ascii="Arial" w:hAnsi="Arial"/>
      <w:sz w:val="16"/>
      <w:szCs w:val="16"/>
    </w:rPr>
  </w:style>
  <w:style w:type="paragraph" w:styleId="Textedebulles">
    <w:name w:val="Balloon Text"/>
    <w:basedOn w:val="Normal"/>
    <w:link w:val="TextedebullesCar"/>
    <w:rsid w:val="00EA2EA0"/>
    <w:pPr>
      <w:spacing w:before="0" w:after="0"/>
    </w:pPr>
    <w:rPr>
      <w:rFonts w:ascii="Tahoma" w:hAnsi="Tahoma" w:cs="Tahoma"/>
      <w:sz w:val="16"/>
    </w:rPr>
  </w:style>
  <w:style w:type="character" w:customStyle="1" w:styleId="TextedebullesCar">
    <w:name w:val="Texte de bulles Car"/>
    <w:basedOn w:val="Policepardfaut"/>
    <w:link w:val="Textedebulles"/>
    <w:rsid w:val="00EA2EA0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rsid w:val="007F7EAD"/>
    <w:rPr>
      <w:color w:val="0000FF" w:themeColor="hyperlink"/>
      <w:u w:val="single"/>
    </w:rPr>
  </w:style>
  <w:style w:type="paragraph" w:customStyle="1" w:styleId="tiret">
    <w:name w:val="tiret"/>
    <w:basedOn w:val="Paragraphedeliste"/>
    <w:link w:val="tiretCar"/>
    <w:qFormat/>
    <w:rsid w:val="00EA2EA0"/>
    <w:pPr>
      <w:numPr>
        <w:numId w:val="23"/>
      </w:numPr>
      <w:spacing w:after="40"/>
      <w:ind w:left="405"/>
    </w:pPr>
    <w:rPr>
      <w:spacing w:val="-2"/>
    </w:rPr>
  </w:style>
  <w:style w:type="character" w:customStyle="1" w:styleId="tiretCar">
    <w:name w:val="tiret Car"/>
    <w:basedOn w:val="ParagraphedelisteCar"/>
    <w:link w:val="tiret"/>
    <w:rsid w:val="00EA2EA0"/>
    <w:rPr>
      <w:rFonts w:ascii="Arial" w:hAnsi="Arial"/>
      <w:spacing w:val="-2"/>
      <w:sz w:val="18"/>
      <w:szCs w:val="16"/>
    </w:rPr>
  </w:style>
  <w:style w:type="paragraph" w:customStyle="1" w:styleId="acomplter">
    <w:name w:val="a compléter"/>
    <w:basedOn w:val="Normal"/>
    <w:next w:val="Normal"/>
    <w:link w:val="acomplterCar"/>
    <w:qFormat/>
    <w:rsid w:val="00EA2EA0"/>
    <w:rPr>
      <w:rFonts w:ascii="Cambria Math" w:hAnsi="Cambria Math"/>
      <w:bCs/>
      <w:i/>
      <w:color w:val="FF0000"/>
    </w:rPr>
  </w:style>
  <w:style w:type="character" w:customStyle="1" w:styleId="acomplterCar">
    <w:name w:val="a compléter Car"/>
    <w:basedOn w:val="Policepardfaut"/>
    <w:link w:val="acomplter"/>
    <w:rsid w:val="00EA2EA0"/>
    <w:rPr>
      <w:rFonts w:ascii="Cambria Math" w:hAnsi="Cambria Math"/>
      <w:bCs/>
      <w:i/>
      <w:color w:val="FF0000"/>
      <w:sz w:val="18"/>
      <w:szCs w:val="16"/>
    </w:rPr>
  </w:style>
  <w:style w:type="paragraph" w:customStyle="1" w:styleId="important">
    <w:name w:val="important"/>
    <w:basedOn w:val="Normal"/>
    <w:next w:val="Normal"/>
    <w:link w:val="importantCar"/>
    <w:qFormat/>
    <w:rsid w:val="00EA2EA0"/>
    <w:pPr>
      <w:pBdr>
        <w:left w:val="single" w:sz="24" w:space="2" w:color="auto"/>
      </w:pBdr>
    </w:pPr>
    <w:rPr>
      <w:color w:val="000000"/>
      <w:szCs w:val="20"/>
    </w:rPr>
  </w:style>
  <w:style w:type="character" w:customStyle="1" w:styleId="importantCar">
    <w:name w:val="important Car"/>
    <w:basedOn w:val="Policepardfaut"/>
    <w:link w:val="important"/>
    <w:rsid w:val="00EA2EA0"/>
    <w:rPr>
      <w:rFonts w:ascii="Arial" w:hAnsi="Arial"/>
      <w:color w:val="000000"/>
      <w:sz w:val="18"/>
    </w:rPr>
  </w:style>
  <w:style w:type="paragraph" w:customStyle="1" w:styleId="image">
    <w:name w:val="image"/>
    <w:basedOn w:val="tiret"/>
    <w:link w:val="imageCar"/>
    <w:qFormat/>
    <w:rsid w:val="00EA2EA0"/>
    <w:pPr>
      <w:numPr>
        <w:numId w:val="0"/>
      </w:numPr>
      <w:jc w:val="center"/>
    </w:pPr>
    <w:rPr>
      <w:noProof/>
      <w:color w:val="000000"/>
    </w:rPr>
  </w:style>
  <w:style w:type="character" w:customStyle="1" w:styleId="imageCar">
    <w:name w:val="image Car"/>
    <w:basedOn w:val="tiretCar"/>
    <w:link w:val="image"/>
    <w:rsid w:val="00EA2EA0"/>
    <w:rPr>
      <w:rFonts w:ascii="Arial" w:hAnsi="Arial"/>
      <w:noProof/>
      <w:color w:val="000000"/>
      <w:spacing w:val="-2"/>
      <w:sz w:val="18"/>
      <w:szCs w:val="16"/>
    </w:rPr>
  </w:style>
  <w:style w:type="paragraph" w:customStyle="1" w:styleId="normalavant">
    <w:name w:val="normal avant"/>
    <w:basedOn w:val="Normal"/>
    <w:link w:val="normalavantCar"/>
    <w:qFormat/>
    <w:rsid w:val="00EA2EA0"/>
    <w:pPr>
      <w:spacing w:before="120"/>
    </w:pPr>
  </w:style>
  <w:style w:type="character" w:customStyle="1" w:styleId="normalavantCar">
    <w:name w:val="normal avant Car"/>
    <w:basedOn w:val="Policepardfaut"/>
    <w:link w:val="normalavant"/>
    <w:rsid w:val="00EA2EA0"/>
    <w:rPr>
      <w:rFonts w:ascii="Arial" w:hAnsi="Arial"/>
      <w:sz w:val="18"/>
      <w:szCs w:val="16"/>
    </w:rPr>
  </w:style>
  <w:style w:type="paragraph" w:customStyle="1" w:styleId="tableau">
    <w:name w:val="tableau"/>
    <w:basedOn w:val="Normal"/>
    <w:link w:val="tableauCar"/>
    <w:qFormat/>
    <w:rsid w:val="00EA2EA0"/>
    <w:pPr>
      <w:spacing w:before="40" w:after="40"/>
    </w:pPr>
  </w:style>
  <w:style w:type="character" w:customStyle="1" w:styleId="tableauCar">
    <w:name w:val="tableau Car"/>
    <w:basedOn w:val="Policepardfaut"/>
    <w:link w:val="tableau"/>
    <w:rsid w:val="00EA2EA0"/>
    <w:rPr>
      <w:rFonts w:ascii="Arial" w:hAnsi="Arial"/>
      <w:sz w:val="18"/>
      <w:szCs w:val="16"/>
    </w:rPr>
  </w:style>
  <w:style w:type="character" w:customStyle="1" w:styleId="PieddepageCar">
    <w:name w:val="Pied de page Car"/>
    <w:basedOn w:val="Policepardfaut"/>
    <w:link w:val="Pieddepage"/>
    <w:rsid w:val="00EA2EA0"/>
    <w:rPr>
      <w:rFonts w:ascii="Arial" w:hAnsi="Arial"/>
      <w:i/>
      <w:sz w:val="16"/>
      <w:szCs w:val="16"/>
    </w:rPr>
  </w:style>
  <w:style w:type="paragraph" w:customStyle="1" w:styleId="en-tete">
    <w:name w:val="en-tete"/>
    <w:basedOn w:val="Normal"/>
    <w:link w:val="en-teteCar"/>
    <w:qFormat/>
    <w:rsid w:val="00EA2EA0"/>
    <w:pPr>
      <w:pBdr>
        <w:bottom w:val="single" w:sz="4" w:space="1" w:color="auto"/>
      </w:pBdr>
      <w:tabs>
        <w:tab w:val="right" w:pos="10348"/>
      </w:tabs>
    </w:pPr>
    <w:rPr>
      <w:i/>
      <w:sz w:val="16"/>
    </w:rPr>
  </w:style>
  <w:style w:type="character" w:customStyle="1" w:styleId="en-teteCar">
    <w:name w:val="en-tete Car"/>
    <w:basedOn w:val="PieddepageCar"/>
    <w:link w:val="en-tete"/>
    <w:rsid w:val="00EA2EA0"/>
    <w:rPr>
      <w:rFonts w:ascii="Arial" w:hAnsi="Arial"/>
      <w:i/>
      <w:sz w:val="16"/>
      <w:szCs w:val="16"/>
    </w:rPr>
  </w:style>
  <w:style w:type="character" w:customStyle="1" w:styleId="textetrous">
    <w:name w:val="texte à trous"/>
    <w:basedOn w:val="Policepardfaut"/>
    <w:uiPriority w:val="1"/>
    <w:qFormat/>
    <w:rsid w:val="00EA2EA0"/>
    <w:rPr>
      <w:rFonts w:ascii="Cambria Math" w:hAnsi="Cambria Math"/>
      <w:i/>
      <w:color w:val="FF0000"/>
      <w:sz w:val="18"/>
      <w:bdr w:val="none" w:sz="0" w:space="0" w:color="auto"/>
      <w:shd w:val="solid" w:color="FFFFFF" w:themeColor="background1" w:fill="FFFFFF" w:themeFill="background1"/>
    </w:rPr>
  </w:style>
  <w:style w:type="character" w:customStyle="1" w:styleId="equation">
    <w:name w:val="equation"/>
    <w:basedOn w:val="Policepardfaut"/>
    <w:uiPriority w:val="1"/>
    <w:qFormat/>
    <w:rsid w:val="00EA2EA0"/>
    <w:rPr>
      <w:rFonts w:ascii="Cambria Math" w:hAnsi="Cambria Math"/>
      <w:i/>
      <w:color w:val="auto"/>
      <w:sz w:val="18"/>
      <w:bdr w:val="none" w:sz="0" w:space="0" w:color="auto"/>
      <w:shd w:val="clear" w:color="FFFFFF" w:themeColor="background1" w:fill="FFFFFF" w:themeFill="background1"/>
    </w:rPr>
  </w:style>
  <w:style w:type="character" w:customStyle="1" w:styleId="En-tteCar">
    <w:name w:val="En-tête Car"/>
    <w:link w:val="En-tte"/>
    <w:rsid w:val="00EA2EA0"/>
    <w:rPr>
      <w:rFonts w:ascii="Arial" w:hAnsi="Arial"/>
      <w:sz w:val="18"/>
      <w:szCs w:val="16"/>
    </w:rPr>
  </w:style>
  <w:style w:type="paragraph" w:customStyle="1" w:styleId="Python">
    <w:name w:val="Python"/>
    <w:basedOn w:val="Normal"/>
    <w:link w:val="PythonCar"/>
    <w:qFormat/>
    <w:rsid w:val="00EA2EA0"/>
    <w:pPr>
      <w:shd w:val="clear" w:color="auto" w:fill="E5DFEC" w:themeFill="accent4" w:themeFillTint="33"/>
      <w:spacing w:before="0" w:line="240" w:lineRule="auto"/>
    </w:pPr>
    <w:rPr>
      <w:rFonts w:asciiTheme="minorHAnsi" w:eastAsiaTheme="minorHAnsi" w:hAnsiTheme="minorHAnsi" w:cstheme="minorBidi"/>
      <w:szCs w:val="22"/>
    </w:rPr>
  </w:style>
  <w:style w:type="character" w:customStyle="1" w:styleId="PythonCar">
    <w:name w:val="Python Car"/>
    <w:basedOn w:val="Policepardfaut"/>
    <w:link w:val="Python"/>
    <w:rsid w:val="00EA2EA0"/>
    <w:rPr>
      <w:rFonts w:asciiTheme="minorHAnsi" w:eastAsiaTheme="minorHAnsi" w:hAnsiTheme="minorHAnsi" w:cstheme="minorBidi"/>
      <w:sz w:val="18"/>
      <w:szCs w:val="22"/>
      <w:shd w:val="clear" w:color="auto" w:fill="E5DFEC" w:themeFill="accent4" w:themeFillTint="33"/>
    </w:rPr>
  </w:style>
  <w:style w:type="paragraph" w:customStyle="1" w:styleId="rponse">
    <w:name w:val="réponse"/>
    <w:basedOn w:val="Normal"/>
    <w:qFormat/>
    <w:rsid w:val="00EA2EA0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</w:pPr>
  </w:style>
  <w:style w:type="character" w:customStyle="1" w:styleId="Titre1Car">
    <w:name w:val="Titre 1 Car"/>
    <w:link w:val="Titre1"/>
    <w:rsid w:val="00857848"/>
    <w:rPr>
      <w:rFonts w:ascii="Arial" w:hAnsi="Arial" w:cs="Arial"/>
      <w:b/>
      <w:bCs/>
      <w:caps/>
      <w:kern w:val="32"/>
      <w:sz w:val="24"/>
      <w:szCs w:val="24"/>
      <w:shd w:val="pct20" w:color="auto" w:fill="auto"/>
    </w:rPr>
  </w:style>
  <w:style w:type="paragraph" w:customStyle="1" w:styleId="Standard">
    <w:name w:val="Standard"/>
    <w:rsid w:val="00857848"/>
    <w:pPr>
      <w:widowControl w:val="0"/>
      <w:suppressAutoHyphens/>
      <w:autoSpaceDN w:val="0"/>
      <w:spacing w:after="119"/>
      <w:jc w:val="both"/>
      <w:textAlignment w:val="baseline"/>
    </w:pPr>
    <w:rPr>
      <w:rFonts w:ascii="Arial" w:eastAsia="Lucida Sans Unicode" w:hAnsi="Arial" w:cs="Mangal"/>
      <w:kern w:val="3"/>
      <w:sz w:val="21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caption" w:qFormat="1"/>
    <w:lsdException w:name="Title" w:qFormat="1"/>
    <w:lsdException w:name="Default Paragraph Font" w:uiPriority="1"/>
    <w:lsdException w:name="No List" w:uiPriority="99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A2EA0"/>
    <w:pPr>
      <w:spacing w:before="20" w:after="80" w:line="264" w:lineRule="auto"/>
      <w:jc w:val="both"/>
    </w:pPr>
    <w:rPr>
      <w:rFonts w:ascii="Arial" w:hAnsi="Arial"/>
      <w:sz w:val="18"/>
      <w:szCs w:val="16"/>
    </w:rPr>
  </w:style>
  <w:style w:type="paragraph" w:styleId="Titre1">
    <w:name w:val="heading 1"/>
    <w:basedOn w:val="Normal"/>
    <w:next w:val="Normal"/>
    <w:link w:val="Titre1Car"/>
    <w:qFormat/>
    <w:rsid w:val="00EA2EA0"/>
    <w:pPr>
      <w:keepNext/>
      <w:numPr>
        <w:numId w:val="6"/>
      </w:numPr>
      <w:pBdr>
        <w:top w:val="single" w:sz="8" w:space="2" w:color="auto"/>
        <w:left w:val="single" w:sz="8" w:space="4" w:color="auto"/>
        <w:bottom w:val="single" w:sz="8" w:space="2" w:color="auto"/>
        <w:right w:val="single" w:sz="8" w:space="4" w:color="auto"/>
      </w:pBdr>
      <w:shd w:val="pct20" w:color="auto" w:fill="auto"/>
      <w:spacing w:before="360" w:after="120"/>
      <w:outlineLvl w:val="0"/>
    </w:pPr>
    <w:rPr>
      <w:rFonts w:cs="Arial"/>
      <w:b/>
      <w:bCs/>
      <w:caps/>
      <w:kern w:val="32"/>
      <w:sz w:val="24"/>
      <w:szCs w:val="24"/>
    </w:rPr>
  </w:style>
  <w:style w:type="paragraph" w:styleId="Titre2">
    <w:name w:val="heading 2"/>
    <w:basedOn w:val="Normal"/>
    <w:next w:val="Normal"/>
    <w:qFormat/>
    <w:rsid w:val="00EA2EA0"/>
    <w:pPr>
      <w:keepNext/>
      <w:numPr>
        <w:ilvl w:val="1"/>
        <w:numId w:val="6"/>
      </w:numPr>
      <w:shd w:val="clear" w:color="auto" w:fill="E0E0E0"/>
      <w:spacing w:before="240" w:after="120"/>
      <w:outlineLvl w:val="1"/>
    </w:pPr>
    <w:rPr>
      <w:rFonts w:cs="Arial"/>
      <w:bCs/>
      <w:iCs/>
      <w:caps/>
      <w:sz w:val="22"/>
      <w:szCs w:val="22"/>
    </w:rPr>
  </w:style>
  <w:style w:type="paragraph" w:styleId="Titre3">
    <w:name w:val="heading 3"/>
    <w:basedOn w:val="Normal"/>
    <w:next w:val="Normal"/>
    <w:qFormat/>
    <w:rsid w:val="00EA2EA0"/>
    <w:pPr>
      <w:keepNext/>
      <w:numPr>
        <w:ilvl w:val="2"/>
        <w:numId w:val="6"/>
      </w:numPr>
      <w:spacing w:before="160" w:after="120"/>
      <w:outlineLvl w:val="2"/>
    </w:pPr>
    <w:rPr>
      <w:rFonts w:cs="Arial"/>
      <w:bCs/>
      <w:sz w:val="20"/>
      <w:szCs w:val="20"/>
      <w:u w:val="single"/>
    </w:rPr>
  </w:style>
  <w:style w:type="paragraph" w:styleId="Titre4">
    <w:name w:val="heading 4"/>
    <w:basedOn w:val="Normal"/>
    <w:next w:val="Normal"/>
    <w:rsid w:val="00EA2EA0"/>
    <w:pPr>
      <w:keepNext/>
      <w:numPr>
        <w:ilvl w:val="3"/>
        <w:numId w:val="6"/>
      </w:numPr>
      <w:spacing w:before="240" w:after="60"/>
      <w:outlineLvl w:val="3"/>
    </w:pPr>
    <w:rPr>
      <w:b/>
      <w:bCs/>
      <w:sz w:val="28"/>
      <w:szCs w:val="28"/>
    </w:rPr>
  </w:style>
  <w:style w:type="paragraph" w:styleId="Titre5">
    <w:name w:val="heading 5"/>
    <w:basedOn w:val="Normal"/>
    <w:next w:val="Normal"/>
    <w:rsid w:val="00EA2EA0"/>
    <w:pPr>
      <w:numPr>
        <w:ilvl w:val="4"/>
        <w:numId w:val="6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rsid w:val="00EA2EA0"/>
    <w:pPr>
      <w:numPr>
        <w:ilvl w:val="5"/>
        <w:numId w:val="6"/>
      </w:numPr>
      <w:spacing w:before="240" w:after="60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rsid w:val="00EA2EA0"/>
    <w:pPr>
      <w:numPr>
        <w:ilvl w:val="6"/>
        <w:numId w:val="6"/>
      </w:numPr>
      <w:spacing w:before="240" w:after="60"/>
      <w:outlineLvl w:val="6"/>
    </w:pPr>
  </w:style>
  <w:style w:type="paragraph" w:styleId="Titre8">
    <w:name w:val="heading 8"/>
    <w:basedOn w:val="Normal"/>
    <w:next w:val="Normal"/>
    <w:rsid w:val="00EA2EA0"/>
    <w:pPr>
      <w:numPr>
        <w:ilvl w:val="7"/>
        <w:numId w:val="6"/>
      </w:numPr>
      <w:spacing w:before="240" w:after="60"/>
      <w:outlineLvl w:val="7"/>
    </w:pPr>
    <w:rPr>
      <w:i/>
      <w:iCs/>
    </w:rPr>
  </w:style>
  <w:style w:type="paragraph" w:styleId="Titre9">
    <w:name w:val="heading 9"/>
    <w:basedOn w:val="Normal"/>
    <w:next w:val="Normal"/>
    <w:rsid w:val="00EA2EA0"/>
    <w:pPr>
      <w:numPr>
        <w:ilvl w:val="8"/>
        <w:numId w:val="6"/>
      </w:numPr>
      <w:spacing w:before="240" w:after="60"/>
      <w:outlineLvl w:val="8"/>
    </w:pPr>
    <w:rPr>
      <w:rFonts w:cs="Arial"/>
      <w:sz w:val="22"/>
      <w:szCs w:val="22"/>
    </w:rPr>
  </w:style>
  <w:style w:type="character" w:default="1" w:styleId="Policepardfaut">
    <w:name w:val="Default Paragraph Font"/>
    <w:uiPriority w:val="1"/>
    <w:semiHidden/>
    <w:unhideWhenUsed/>
    <w:rsid w:val="00EA2EA0"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  <w:rsid w:val="00EA2EA0"/>
  </w:style>
  <w:style w:type="paragraph" w:customStyle="1" w:styleId="corpsniveau1">
    <w:name w:val="corps niveau 1"/>
    <w:basedOn w:val="Normal"/>
    <w:link w:val="corpsniveau1Car"/>
    <w:rsid w:val="00EA2EA0"/>
    <w:pPr>
      <w:spacing w:before="40" w:after="40"/>
      <w:ind w:firstLine="227"/>
    </w:pPr>
  </w:style>
  <w:style w:type="character" w:customStyle="1" w:styleId="corpsniveau1Car">
    <w:name w:val="corps niveau 1 Car"/>
    <w:basedOn w:val="Policepardfaut"/>
    <w:link w:val="corpsniveau1"/>
    <w:rsid w:val="00EA2EA0"/>
    <w:rPr>
      <w:rFonts w:ascii="Arial" w:hAnsi="Arial"/>
      <w:sz w:val="18"/>
      <w:szCs w:val="16"/>
    </w:rPr>
  </w:style>
  <w:style w:type="paragraph" w:customStyle="1" w:styleId="Titremarge">
    <w:name w:val="Titre marge"/>
    <w:basedOn w:val="Normal"/>
    <w:link w:val="TitremargeCar"/>
    <w:rsid w:val="00EA2EA0"/>
    <w:pPr>
      <w:spacing w:before="40" w:after="40"/>
    </w:pPr>
    <w:rPr>
      <w:b/>
      <w:color w:val="0000FF"/>
      <w:u w:val="single"/>
    </w:rPr>
  </w:style>
  <w:style w:type="character" w:customStyle="1" w:styleId="TitremargeCar">
    <w:name w:val="Titre marge Car"/>
    <w:basedOn w:val="Policepardfaut"/>
    <w:link w:val="Titremarge"/>
    <w:rsid w:val="00EA2EA0"/>
    <w:rPr>
      <w:rFonts w:ascii="Arial" w:hAnsi="Arial"/>
      <w:b/>
      <w:color w:val="0000FF"/>
      <w:sz w:val="18"/>
      <w:szCs w:val="16"/>
      <w:u w:val="single"/>
    </w:rPr>
  </w:style>
  <w:style w:type="paragraph" w:styleId="En-tte">
    <w:name w:val="header"/>
    <w:basedOn w:val="Normal"/>
    <w:link w:val="En-tteCar"/>
    <w:rsid w:val="00EA2EA0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rsid w:val="00EA2EA0"/>
    <w:pPr>
      <w:tabs>
        <w:tab w:val="right" w:pos="5812"/>
        <w:tab w:val="right" w:pos="10348"/>
      </w:tabs>
    </w:pPr>
    <w:rPr>
      <w:i/>
      <w:sz w:val="16"/>
    </w:rPr>
  </w:style>
  <w:style w:type="paragraph" w:styleId="Notedebasdepage">
    <w:name w:val="footnote text"/>
    <w:basedOn w:val="Normal"/>
    <w:link w:val="NotedebasdepageCar"/>
    <w:semiHidden/>
    <w:rsid w:val="00EA2EA0"/>
    <w:rPr>
      <w:sz w:val="20"/>
      <w:szCs w:val="20"/>
    </w:rPr>
  </w:style>
  <w:style w:type="character" w:styleId="Numrodepage">
    <w:name w:val="page number"/>
    <w:basedOn w:val="Policepardfaut"/>
    <w:rsid w:val="00EA2EA0"/>
    <w:rPr>
      <w:rFonts w:ascii="Comic Sans MS" w:hAnsi="Comic Sans MS"/>
      <w:sz w:val="20"/>
    </w:rPr>
  </w:style>
  <w:style w:type="paragraph" w:customStyle="1" w:styleId="Conseil">
    <w:name w:val="Conseil"/>
    <w:basedOn w:val="Normal"/>
    <w:link w:val="ConseilCar"/>
    <w:rsid w:val="00EA2EA0"/>
    <w:pPr>
      <w:numPr>
        <w:numId w:val="1"/>
      </w:numPr>
      <w:tabs>
        <w:tab w:val="clear" w:pos="2138"/>
        <w:tab w:val="left" w:pos="788"/>
      </w:tabs>
      <w:spacing w:before="80"/>
      <w:ind w:left="782" w:hanging="357"/>
      <w:contextualSpacing/>
    </w:pPr>
    <w:rPr>
      <w:rFonts w:ascii="Arial Narrow" w:hAnsi="Arial Narrow"/>
      <w:b/>
      <w:i/>
    </w:rPr>
  </w:style>
  <w:style w:type="paragraph" w:customStyle="1" w:styleId="corpslisteniveau1">
    <w:name w:val="corps liste niveau 1"/>
    <w:basedOn w:val="corpsniveau1"/>
    <w:link w:val="corpslisteniveau1CarCar"/>
    <w:rsid w:val="00EA2EA0"/>
    <w:pPr>
      <w:numPr>
        <w:numId w:val="3"/>
      </w:numPr>
      <w:spacing w:before="20" w:after="20"/>
      <w:contextualSpacing/>
    </w:pPr>
  </w:style>
  <w:style w:type="character" w:customStyle="1" w:styleId="corpslisteniveau1CarCar">
    <w:name w:val="corps liste niveau 1 Car Car"/>
    <w:basedOn w:val="corpsniveau1Car"/>
    <w:link w:val="corpslisteniveau1"/>
    <w:rsid w:val="00EA2EA0"/>
    <w:rPr>
      <w:rFonts w:ascii="Arial" w:hAnsi="Arial"/>
      <w:sz w:val="18"/>
      <w:szCs w:val="16"/>
    </w:rPr>
  </w:style>
  <w:style w:type="paragraph" w:customStyle="1" w:styleId="corpsdimage">
    <w:name w:val="corps d'image"/>
    <w:basedOn w:val="Normal"/>
    <w:next w:val="Lgende"/>
    <w:rsid w:val="00EA2EA0"/>
    <w:pPr>
      <w:spacing w:before="120" w:after="120"/>
      <w:jc w:val="center"/>
    </w:pPr>
    <w:rPr>
      <w:sz w:val="20"/>
    </w:rPr>
  </w:style>
  <w:style w:type="paragraph" w:styleId="Lgende">
    <w:name w:val="caption"/>
    <w:basedOn w:val="Normal"/>
    <w:next w:val="Normal"/>
    <w:qFormat/>
    <w:rsid w:val="00EA2EA0"/>
    <w:pPr>
      <w:spacing w:before="120" w:after="120"/>
      <w:jc w:val="center"/>
    </w:pPr>
    <w:rPr>
      <w:bCs/>
      <w:i/>
      <w:szCs w:val="20"/>
      <w:u w:val="single"/>
    </w:rPr>
  </w:style>
  <w:style w:type="paragraph" w:customStyle="1" w:styleId="Espacetableau">
    <w:name w:val="Espace tableau"/>
    <w:basedOn w:val="Normal"/>
    <w:link w:val="EspacetableauCar"/>
    <w:rsid w:val="00EA2EA0"/>
    <w:rPr>
      <w:sz w:val="6"/>
      <w:szCs w:val="6"/>
    </w:rPr>
  </w:style>
  <w:style w:type="paragraph" w:styleId="TM1">
    <w:name w:val="toc 1"/>
    <w:basedOn w:val="Normal"/>
    <w:next w:val="Normal"/>
    <w:autoRedefine/>
    <w:semiHidden/>
    <w:rsid w:val="00EA2EA0"/>
    <w:rPr>
      <w:sz w:val="20"/>
    </w:rPr>
  </w:style>
  <w:style w:type="paragraph" w:styleId="TM2">
    <w:name w:val="toc 2"/>
    <w:basedOn w:val="Normal"/>
    <w:next w:val="Normal"/>
    <w:autoRedefine/>
    <w:semiHidden/>
    <w:rsid w:val="00EA2EA0"/>
    <w:pPr>
      <w:ind w:left="240"/>
    </w:pPr>
    <w:rPr>
      <w:sz w:val="20"/>
    </w:rPr>
  </w:style>
  <w:style w:type="paragraph" w:styleId="TM3">
    <w:name w:val="toc 3"/>
    <w:basedOn w:val="Normal"/>
    <w:next w:val="Normal"/>
    <w:autoRedefine/>
    <w:semiHidden/>
    <w:rsid w:val="00EA2EA0"/>
    <w:pPr>
      <w:ind w:left="480"/>
    </w:pPr>
    <w:rPr>
      <w:i/>
      <w:sz w:val="20"/>
    </w:rPr>
  </w:style>
  <w:style w:type="paragraph" w:customStyle="1" w:styleId="corpsquestion">
    <w:name w:val="corps question"/>
    <w:basedOn w:val="Normal"/>
    <w:rsid w:val="00EA2EA0"/>
    <w:pPr>
      <w:numPr>
        <w:numId w:val="5"/>
      </w:numPr>
      <w:spacing w:before="40" w:after="40"/>
    </w:pPr>
    <w:rPr>
      <w:i/>
      <w:szCs w:val="18"/>
    </w:rPr>
  </w:style>
  <w:style w:type="paragraph" w:customStyle="1" w:styleId="corpsaction">
    <w:name w:val="corps action"/>
    <w:basedOn w:val="Normal"/>
    <w:rsid w:val="00EA2EA0"/>
    <w:pPr>
      <w:pBdr>
        <w:left w:val="double" w:sz="4" w:space="4" w:color="auto"/>
      </w:pBdr>
      <w:ind w:left="624"/>
    </w:pPr>
    <w:rPr>
      <w:rFonts w:cs="Arial"/>
      <w:i/>
      <w:sz w:val="20"/>
      <w:szCs w:val="20"/>
    </w:rPr>
  </w:style>
  <w:style w:type="paragraph" w:styleId="Explorateurdedocuments">
    <w:name w:val="Document Map"/>
    <w:basedOn w:val="Normal"/>
    <w:semiHidden/>
    <w:rsid w:val="00EA2EA0"/>
    <w:pPr>
      <w:shd w:val="clear" w:color="auto" w:fill="000080"/>
    </w:pPr>
    <w:rPr>
      <w:rFonts w:ascii="Tahoma" w:hAnsi="Tahoma" w:cs="Tahoma"/>
    </w:rPr>
  </w:style>
  <w:style w:type="character" w:styleId="Appelnotedebasdep">
    <w:name w:val="footnote reference"/>
    <w:basedOn w:val="Policepardfaut"/>
    <w:semiHidden/>
    <w:rsid w:val="00EA2EA0"/>
    <w:rPr>
      <w:vertAlign w:val="superscript"/>
    </w:rPr>
  </w:style>
  <w:style w:type="paragraph" w:styleId="Normalcentr">
    <w:name w:val="Block Text"/>
    <w:basedOn w:val="Normal"/>
    <w:next w:val="Normal"/>
    <w:rsid w:val="00EA2EA0"/>
    <w:pPr>
      <w:keepLines/>
      <w:widowControl w:val="0"/>
      <w:pBdr>
        <w:top w:val="double" w:sz="6" w:space="2" w:color="auto"/>
        <w:left w:val="double" w:sz="6" w:space="2" w:color="auto"/>
        <w:bottom w:val="double" w:sz="6" w:space="2" w:color="auto"/>
        <w:right w:val="double" w:sz="6" w:space="2" w:color="auto"/>
      </w:pBdr>
      <w:shd w:val="pct20" w:color="auto" w:fill="CCCCCC"/>
      <w:autoSpaceDE w:val="0"/>
      <w:autoSpaceDN w:val="0"/>
      <w:adjustRightInd w:val="0"/>
      <w:spacing w:before="280" w:after="280"/>
      <w:ind w:left="2268" w:right="2268"/>
      <w:jc w:val="center"/>
      <w:outlineLvl w:val="0"/>
    </w:pPr>
    <w:rPr>
      <w:rFonts w:ascii="Tahoma" w:hAnsi="Tahoma" w:cs="Tahoma"/>
      <w:b/>
      <w:bCs/>
      <w:color w:val="000000"/>
      <w:sz w:val="32"/>
      <w:szCs w:val="32"/>
    </w:rPr>
  </w:style>
  <w:style w:type="paragraph" w:customStyle="1" w:styleId="Corpsniveau2">
    <w:name w:val="Corps niveau 2"/>
    <w:basedOn w:val="Normal"/>
    <w:link w:val="Corpsniveau2Car"/>
    <w:rsid w:val="00EA2EA0"/>
    <w:pPr>
      <w:ind w:left="227" w:firstLine="227"/>
    </w:pPr>
    <w:rPr>
      <w:sz w:val="16"/>
    </w:rPr>
  </w:style>
  <w:style w:type="paragraph" w:customStyle="1" w:styleId="corpslisteniveau2">
    <w:name w:val="corps liste niveau 2"/>
    <w:basedOn w:val="Corpsniveau2"/>
    <w:rsid w:val="00EA2EA0"/>
    <w:pPr>
      <w:numPr>
        <w:numId w:val="4"/>
      </w:numPr>
    </w:pPr>
  </w:style>
  <w:style w:type="paragraph" w:customStyle="1" w:styleId="Alerte">
    <w:name w:val="Alerte"/>
    <w:basedOn w:val="Conseil"/>
    <w:rsid w:val="00EA2EA0"/>
    <w:pPr>
      <w:numPr>
        <w:numId w:val="2"/>
      </w:numPr>
    </w:pPr>
  </w:style>
  <w:style w:type="paragraph" w:customStyle="1" w:styleId="Remarque">
    <w:name w:val="Remarque"/>
    <w:basedOn w:val="Conseil"/>
    <w:rsid w:val="00EA2EA0"/>
    <w:pPr>
      <w:numPr>
        <w:numId w:val="0"/>
      </w:numPr>
      <w:ind w:left="709"/>
    </w:pPr>
    <w:rPr>
      <w:rFonts w:ascii="Arial" w:hAnsi="Arial"/>
      <w:b w:val="0"/>
    </w:rPr>
  </w:style>
  <w:style w:type="character" w:customStyle="1" w:styleId="ConseilCar">
    <w:name w:val="Conseil Car"/>
    <w:basedOn w:val="Policepardfaut"/>
    <w:link w:val="Conseil"/>
    <w:rsid w:val="00EA2EA0"/>
    <w:rPr>
      <w:rFonts w:ascii="Arial Narrow" w:hAnsi="Arial Narrow"/>
      <w:b/>
      <w:i/>
      <w:sz w:val="18"/>
      <w:szCs w:val="16"/>
    </w:rPr>
  </w:style>
  <w:style w:type="paragraph" w:styleId="Retraitcorpsdetexte">
    <w:name w:val="Body Text Indent"/>
    <w:basedOn w:val="Normal"/>
    <w:rsid w:val="00EA2EA0"/>
    <w:pPr>
      <w:ind w:left="284" w:hanging="284"/>
    </w:pPr>
    <w:rPr>
      <w:rFonts w:cs="Arial"/>
      <w:sz w:val="20"/>
      <w:szCs w:val="20"/>
    </w:rPr>
  </w:style>
  <w:style w:type="table" w:styleId="Grilledutableau">
    <w:name w:val="Table Grid"/>
    <w:basedOn w:val="TableauNormal"/>
    <w:rsid w:val="00EA2EA0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spacetableauCar">
    <w:name w:val="Espace tableau Car"/>
    <w:basedOn w:val="Policepardfaut"/>
    <w:link w:val="Espacetableau"/>
    <w:rsid w:val="00EA2EA0"/>
    <w:rPr>
      <w:rFonts w:ascii="Arial" w:hAnsi="Arial"/>
      <w:sz w:val="6"/>
      <w:szCs w:val="6"/>
    </w:rPr>
  </w:style>
  <w:style w:type="character" w:customStyle="1" w:styleId="Corpsniveau2Car">
    <w:name w:val="Corps niveau 2 Car"/>
    <w:basedOn w:val="Policepardfaut"/>
    <w:link w:val="Corpsniveau2"/>
    <w:rsid w:val="00EA2EA0"/>
    <w:rPr>
      <w:rFonts w:ascii="Arial" w:hAnsi="Arial"/>
      <w:sz w:val="16"/>
      <w:szCs w:val="16"/>
    </w:rPr>
  </w:style>
  <w:style w:type="character" w:styleId="lev">
    <w:name w:val="Strong"/>
    <w:basedOn w:val="Policepardfaut"/>
    <w:rsid w:val="00EA2EA0"/>
    <w:rPr>
      <w:b/>
      <w:bCs/>
    </w:rPr>
  </w:style>
  <w:style w:type="paragraph" w:styleId="Corpsdetexte">
    <w:name w:val="Body Text"/>
    <w:basedOn w:val="Normal"/>
    <w:link w:val="CorpsdetexteCar"/>
    <w:rsid w:val="00EA2EA0"/>
    <w:pPr>
      <w:spacing w:after="120"/>
    </w:pPr>
  </w:style>
  <w:style w:type="character" w:customStyle="1" w:styleId="CorpsdetexteCar">
    <w:name w:val="Corps de texte Car"/>
    <w:basedOn w:val="Policepardfaut"/>
    <w:link w:val="Corpsdetexte"/>
    <w:rsid w:val="00EA2EA0"/>
    <w:rPr>
      <w:rFonts w:ascii="Arial" w:hAnsi="Arial"/>
      <w:sz w:val="18"/>
      <w:szCs w:val="16"/>
    </w:rPr>
  </w:style>
  <w:style w:type="paragraph" w:styleId="Titre">
    <w:name w:val="Title"/>
    <w:basedOn w:val="Normal"/>
    <w:next w:val="Normal"/>
    <w:link w:val="TitreCar"/>
    <w:qFormat/>
    <w:rsid w:val="00EA2EA0"/>
    <w:pPr>
      <w:pBdr>
        <w:top w:val="double" w:sz="4" w:space="4" w:color="auto"/>
        <w:left w:val="double" w:sz="4" w:space="4" w:color="auto"/>
        <w:bottom w:val="double" w:sz="4" w:space="4" w:color="auto"/>
        <w:right w:val="double" w:sz="4" w:space="4" w:color="auto"/>
      </w:pBdr>
      <w:shd w:val="pct20" w:color="auto" w:fill="auto"/>
      <w:spacing w:before="120" w:after="240"/>
      <w:ind w:left="2268" w:right="2268"/>
      <w:contextualSpacing/>
      <w:jc w:val="center"/>
    </w:pPr>
    <w:rPr>
      <w:rFonts w:ascii="Tahoma" w:eastAsiaTheme="majorEastAsia" w:hAnsi="Tahoma" w:cstheme="majorBidi"/>
      <w:b/>
      <w:caps/>
      <w:spacing w:val="5"/>
      <w:kern w:val="28"/>
      <w:sz w:val="36"/>
      <w:szCs w:val="36"/>
    </w:rPr>
  </w:style>
  <w:style w:type="character" w:customStyle="1" w:styleId="TitreCar">
    <w:name w:val="Titre Car"/>
    <w:basedOn w:val="Policepardfaut"/>
    <w:link w:val="Titre"/>
    <w:rsid w:val="00EA2EA0"/>
    <w:rPr>
      <w:rFonts w:ascii="Tahoma" w:eastAsiaTheme="majorEastAsia" w:hAnsi="Tahoma" w:cstheme="majorBidi"/>
      <w:b/>
      <w:caps/>
      <w:spacing w:val="5"/>
      <w:kern w:val="28"/>
      <w:sz w:val="36"/>
      <w:szCs w:val="36"/>
      <w:shd w:val="pct20" w:color="auto" w:fill="auto"/>
    </w:rPr>
  </w:style>
  <w:style w:type="paragraph" w:customStyle="1" w:styleId="Titregauche">
    <w:name w:val="Titre gauche"/>
    <w:basedOn w:val="Normal"/>
    <w:link w:val="TitregaucheCar"/>
    <w:qFormat/>
    <w:rsid w:val="00EA2EA0"/>
    <w:rPr>
      <w:b/>
      <w:color w:val="0000FF"/>
      <w:u w:val="single"/>
    </w:rPr>
  </w:style>
  <w:style w:type="paragraph" w:customStyle="1" w:styleId="Corpsdeliste1">
    <w:name w:val="Corps de liste 1"/>
    <w:basedOn w:val="Normal"/>
    <w:link w:val="Corpsdeliste1Car"/>
    <w:rsid w:val="00EA2EA0"/>
  </w:style>
  <w:style w:type="character" w:customStyle="1" w:styleId="TitregaucheCar">
    <w:name w:val="Titre gauche Car"/>
    <w:basedOn w:val="Policepardfaut"/>
    <w:link w:val="Titregauche"/>
    <w:rsid w:val="00EA2EA0"/>
    <w:rPr>
      <w:rFonts w:ascii="Arial" w:hAnsi="Arial"/>
      <w:b/>
      <w:color w:val="0000FF"/>
      <w:sz w:val="18"/>
      <w:szCs w:val="16"/>
      <w:u w:val="single"/>
    </w:rPr>
  </w:style>
  <w:style w:type="paragraph" w:customStyle="1" w:styleId="Corpsliste1">
    <w:name w:val="Corps liste 1"/>
    <w:basedOn w:val="corpslisteniveau1"/>
    <w:link w:val="Corpsliste1Car"/>
    <w:qFormat/>
    <w:rsid w:val="00EA2EA0"/>
    <w:pPr>
      <w:tabs>
        <w:tab w:val="clear" w:pos="737"/>
        <w:tab w:val="num" w:pos="851"/>
      </w:tabs>
      <w:ind w:left="851" w:hanging="284"/>
    </w:pPr>
  </w:style>
  <w:style w:type="character" w:customStyle="1" w:styleId="Corpsdeliste1Car">
    <w:name w:val="Corps de liste 1 Car"/>
    <w:basedOn w:val="corpslisteniveau1CarCar"/>
    <w:link w:val="Corpsdeliste1"/>
    <w:rsid w:val="00EA2EA0"/>
    <w:rPr>
      <w:rFonts w:ascii="Arial" w:hAnsi="Arial"/>
      <w:sz w:val="18"/>
      <w:szCs w:val="16"/>
    </w:rPr>
  </w:style>
  <w:style w:type="paragraph" w:styleId="Paragraphedeliste">
    <w:name w:val="List Paragraph"/>
    <w:basedOn w:val="Normal"/>
    <w:link w:val="ParagraphedelisteCar"/>
    <w:uiPriority w:val="34"/>
    <w:rsid w:val="00EA2EA0"/>
    <w:pPr>
      <w:ind w:left="720"/>
      <w:contextualSpacing/>
    </w:pPr>
  </w:style>
  <w:style w:type="character" w:customStyle="1" w:styleId="Corpsliste1Car">
    <w:name w:val="Corps liste 1 Car"/>
    <w:basedOn w:val="corpslisteniveau1CarCar"/>
    <w:link w:val="Corpsliste1"/>
    <w:rsid w:val="00EA2EA0"/>
    <w:rPr>
      <w:rFonts w:ascii="Arial" w:hAnsi="Arial"/>
      <w:sz w:val="18"/>
      <w:szCs w:val="16"/>
    </w:rPr>
  </w:style>
  <w:style w:type="paragraph" w:customStyle="1" w:styleId="Remarque1">
    <w:name w:val="Remarque 1"/>
    <w:basedOn w:val="Paragraphedeliste"/>
    <w:link w:val="Remarque1Car1"/>
    <w:qFormat/>
    <w:rsid w:val="00EA2EA0"/>
    <w:pPr>
      <w:numPr>
        <w:numId w:val="7"/>
      </w:numPr>
      <w:ind w:left="851" w:hanging="284"/>
    </w:pPr>
    <w:rPr>
      <w:rFonts w:ascii="Arial Narrow" w:hAnsi="Arial Narrow"/>
      <w:b/>
      <w:i/>
    </w:rPr>
  </w:style>
  <w:style w:type="paragraph" w:customStyle="1" w:styleId="Remarque2">
    <w:name w:val="Remarque 2"/>
    <w:link w:val="Remarque2Car"/>
    <w:qFormat/>
    <w:rsid w:val="00EA2EA0"/>
    <w:pPr>
      <w:numPr>
        <w:numId w:val="8"/>
      </w:numPr>
      <w:ind w:left="851" w:hanging="284"/>
    </w:pPr>
    <w:rPr>
      <w:rFonts w:ascii="Arial Narrow" w:hAnsi="Arial Narrow"/>
      <w:b/>
      <w:i/>
      <w:sz w:val="18"/>
      <w:szCs w:val="16"/>
    </w:rPr>
  </w:style>
  <w:style w:type="character" w:customStyle="1" w:styleId="ParagraphedelisteCar">
    <w:name w:val="Paragraphe de liste Car"/>
    <w:basedOn w:val="Policepardfaut"/>
    <w:link w:val="Paragraphedeliste"/>
    <w:uiPriority w:val="34"/>
    <w:rsid w:val="00EA2EA0"/>
    <w:rPr>
      <w:rFonts w:ascii="Arial" w:hAnsi="Arial"/>
      <w:sz w:val="18"/>
      <w:szCs w:val="16"/>
    </w:rPr>
  </w:style>
  <w:style w:type="character" w:customStyle="1" w:styleId="Remarque1Car">
    <w:name w:val="Remarque 1 Car"/>
    <w:basedOn w:val="ParagraphedelisteCar"/>
    <w:rsid w:val="00EA2EA0"/>
    <w:rPr>
      <w:rFonts w:ascii="Arial" w:hAnsi="Arial"/>
      <w:sz w:val="18"/>
      <w:szCs w:val="16"/>
    </w:rPr>
  </w:style>
  <w:style w:type="paragraph" w:customStyle="1" w:styleId="Corpsliste2">
    <w:name w:val="Corps liste 2"/>
    <w:basedOn w:val="corpslisteniveau1"/>
    <w:link w:val="Corpsliste2Car"/>
    <w:qFormat/>
    <w:rsid w:val="00EA2EA0"/>
    <w:pPr>
      <w:numPr>
        <w:numId w:val="9"/>
      </w:numPr>
      <w:tabs>
        <w:tab w:val="clear" w:pos="737"/>
        <w:tab w:val="num" w:pos="1276"/>
      </w:tabs>
      <w:ind w:left="1276" w:hanging="284"/>
    </w:pPr>
  </w:style>
  <w:style w:type="character" w:customStyle="1" w:styleId="Remarque1Car1">
    <w:name w:val="Remarque 1 Car1"/>
    <w:basedOn w:val="ParagraphedelisteCar"/>
    <w:link w:val="Remarque1"/>
    <w:rsid w:val="00EA2EA0"/>
    <w:rPr>
      <w:rFonts w:ascii="Arial Narrow" w:hAnsi="Arial Narrow"/>
      <w:b/>
      <w:i/>
      <w:sz w:val="18"/>
      <w:szCs w:val="16"/>
    </w:rPr>
  </w:style>
  <w:style w:type="character" w:customStyle="1" w:styleId="Remarque2Car">
    <w:name w:val="Remarque 2 Car"/>
    <w:basedOn w:val="Remarque1Car1"/>
    <w:link w:val="Remarque2"/>
    <w:rsid w:val="00EA2EA0"/>
    <w:rPr>
      <w:rFonts w:ascii="Arial Narrow" w:hAnsi="Arial Narrow"/>
      <w:b/>
      <w:i/>
      <w:sz w:val="18"/>
      <w:szCs w:val="16"/>
    </w:rPr>
  </w:style>
  <w:style w:type="paragraph" w:customStyle="1" w:styleId="Basdepage">
    <w:name w:val="Bas de page"/>
    <w:basedOn w:val="Notedebasdepage"/>
    <w:link w:val="BasdepageCar"/>
    <w:qFormat/>
    <w:rsid w:val="00EA2EA0"/>
    <w:rPr>
      <w:sz w:val="16"/>
      <w:szCs w:val="16"/>
    </w:rPr>
  </w:style>
  <w:style w:type="character" w:customStyle="1" w:styleId="Corpsliste2Car">
    <w:name w:val="Corps liste 2 Car"/>
    <w:basedOn w:val="corpslisteniveau1CarCar"/>
    <w:link w:val="Corpsliste2"/>
    <w:rsid w:val="00EA2EA0"/>
    <w:rPr>
      <w:rFonts w:ascii="Arial" w:hAnsi="Arial"/>
      <w:sz w:val="18"/>
      <w:szCs w:val="16"/>
    </w:rPr>
  </w:style>
  <w:style w:type="character" w:customStyle="1" w:styleId="NotedebasdepageCar">
    <w:name w:val="Note de bas de page Car"/>
    <w:basedOn w:val="Policepardfaut"/>
    <w:link w:val="Notedebasdepage"/>
    <w:semiHidden/>
    <w:rsid w:val="00EA2EA0"/>
    <w:rPr>
      <w:rFonts w:ascii="Arial" w:hAnsi="Arial"/>
    </w:rPr>
  </w:style>
  <w:style w:type="character" w:customStyle="1" w:styleId="BasdepageCar">
    <w:name w:val="Bas de page Car"/>
    <w:basedOn w:val="NotedebasdepageCar"/>
    <w:link w:val="Basdepage"/>
    <w:rsid w:val="00EA2EA0"/>
    <w:rPr>
      <w:rFonts w:ascii="Arial" w:hAnsi="Arial"/>
      <w:sz w:val="16"/>
      <w:szCs w:val="16"/>
    </w:rPr>
  </w:style>
  <w:style w:type="paragraph" w:styleId="Textedebulles">
    <w:name w:val="Balloon Text"/>
    <w:basedOn w:val="Normal"/>
    <w:link w:val="TextedebullesCar"/>
    <w:rsid w:val="00EA2EA0"/>
    <w:pPr>
      <w:spacing w:before="0" w:after="0"/>
    </w:pPr>
    <w:rPr>
      <w:rFonts w:ascii="Tahoma" w:hAnsi="Tahoma" w:cs="Tahoma"/>
      <w:sz w:val="16"/>
    </w:rPr>
  </w:style>
  <w:style w:type="character" w:customStyle="1" w:styleId="TextedebullesCar">
    <w:name w:val="Texte de bulles Car"/>
    <w:basedOn w:val="Policepardfaut"/>
    <w:link w:val="Textedebulles"/>
    <w:rsid w:val="00EA2EA0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rsid w:val="007F7EAD"/>
    <w:rPr>
      <w:color w:val="0000FF" w:themeColor="hyperlink"/>
      <w:u w:val="single"/>
    </w:rPr>
  </w:style>
  <w:style w:type="paragraph" w:customStyle="1" w:styleId="tiret">
    <w:name w:val="tiret"/>
    <w:basedOn w:val="Paragraphedeliste"/>
    <w:link w:val="tiretCar"/>
    <w:qFormat/>
    <w:rsid w:val="00EA2EA0"/>
    <w:pPr>
      <w:numPr>
        <w:numId w:val="23"/>
      </w:numPr>
      <w:spacing w:after="40"/>
      <w:ind w:left="405"/>
    </w:pPr>
    <w:rPr>
      <w:spacing w:val="-2"/>
    </w:rPr>
  </w:style>
  <w:style w:type="character" w:customStyle="1" w:styleId="tiretCar">
    <w:name w:val="tiret Car"/>
    <w:basedOn w:val="ParagraphedelisteCar"/>
    <w:link w:val="tiret"/>
    <w:rsid w:val="00EA2EA0"/>
    <w:rPr>
      <w:rFonts w:ascii="Arial" w:hAnsi="Arial"/>
      <w:spacing w:val="-2"/>
      <w:sz w:val="18"/>
      <w:szCs w:val="16"/>
    </w:rPr>
  </w:style>
  <w:style w:type="paragraph" w:customStyle="1" w:styleId="acomplter">
    <w:name w:val="a compléter"/>
    <w:basedOn w:val="Normal"/>
    <w:next w:val="Normal"/>
    <w:link w:val="acomplterCar"/>
    <w:qFormat/>
    <w:rsid w:val="00EA2EA0"/>
    <w:rPr>
      <w:rFonts w:ascii="Cambria Math" w:hAnsi="Cambria Math"/>
      <w:bCs/>
      <w:i/>
      <w:color w:val="FF0000"/>
    </w:rPr>
  </w:style>
  <w:style w:type="character" w:customStyle="1" w:styleId="acomplterCar">
    <w:name w:val="a compléter Car"/>
    <w:basedOn w:val="Policepardfaut"/>
    <w:link w:val="acomplter"/>
    <w:rsid w:val="00EA2EA0"/>
    <w:rPr>
      <w:rFonts w:ascii="Cambria Math" w:hAnsi="Cambria Math"/>
      <w:bCs/>
      <w:i/>
      <w:color w:val="FF0000"/>
      <w:sz w:val="18"/>
      <w:szCs w:val="16"/>
    </w:rPr>
  </w:style>
  <w:style w:type="paragraph" w:customStyle="1" w:styleId="important">
    <w:name w:val="important"/>
    <w:basedOn w:val="Normal"/>
    <w:next w:val="Normal"/>
    <w:link w:val="importantCar"/>
    <w:qFormat/>
    <w:rsid w:val="00EA2EA0"/>
    <w:pPr>
      <w:pBdr>
        <w:left w:val="single" w:sz="24" w:space="2" w:color="auto"/>
      </w:pBdr>
    </w:pPr>
    <w:rPr>
      <w:color w:val="000000"/>
      <w:szCs w:val="20"/>
    </w:rPr>
  </w:style>
  <w:style w:type="character" w:customStyle="1" w:styleId="importantCar">
    <w:name w:val="important Car"/>
    <w:basedOn w:val="Policepardfaut"/>
    <w:link w:val="important"/>
    <w:rsid w:val="00EA2EA0"/>
    <w:rPr>
      <w:rFonts w:ascii="Arial" w:hAnsi="Arial"/>
      <w:color w:val="000000"/>
      <w:sz w:val="18"/>
    </w:rPr>
  </w:style>
  <w:style w:type="paragraph" w:customStyle="1" w:styleId="image">
    <w:name w:val="image"/>
    <w:basedOn w:val="tiret"/>
    <w:link w:val="imageCar"/>
    <w:qFormat/>
    <w:rsid w:val="00EA2EA0"/>
    <w:pPr>
      <w:numPr>
        <w:numId w:val="0"/>
      </w:numPr>
      <w:jc w:val="center"/>
    </w:pPr>
    <w:rPr>
      <w:noProof/>
      <w:color w:val="000000"/>
    </w:rPr>
  </w:style>
  <w:style w:type="character" w:customStyle="1" w:styleId="imageCar">
    <w:name w:val="image Car"/>
    <w:basedOn w:val="tiretCar"/>
    <w:link w:val="image"/>
    <w:rsid w:val="00EA2EA0"/>
    <w:rPr>
      <w:rFonts w:ascii="Arial" w:hAnsi="Arial"/>
      <w:noProof/>
      <w:color w:val="000000"/>
      <w:spacing w:val="-2"/>
      <w:sz w:val="18"/>
      <w:szCs w:val="16"/>
    </w:rPr>
  </w:style>
  <w:style w:type="paragraph" w:customStyle="1" w:styleId="normalavant">
    <w:name w:val="normal avant"/>
    <w:basedOn w:val="Normal"/>
    <w:link w:val="normalavantCar"/>
    <w:qFormat/>
    <w:rsid w:val="00EA2EA0"/>
    <w:pPr>
      <w:spacing w:before="120"/>
    </w:pPr>
  </w:style>
  <w:style w:type="character" w:customStyle="1" w:styleId="normalavantCar">
    <w:name w:val="normal avant Car"/>
    <w:basedOn w:val="Policepardfaut"/>
    <w:link w:val="normalavant"/>
    <w:rsid w:val="00EA2EA0"/>
    <w:rPr>
      <w:rFonts w:ascii="Arial" w:hAnsi="Arial"/>
      <w:sz w:val="18"/>
      <w:szCs w:val="16"/>
    </w:rPr>
  </w:style>
  <w:style w:type="paragraph" w:customStyle="1" w:styleId="tableau">
    <w:name w:val="tableau"/>
    <w:basedOn w:val="Normal"/>
    <w:link w:val="tableauCar"/>
    <w:qFormat/>
    <w:rsid w:val="00EA2EA0"/>
    <w:pPr>
      <w:spacing w:before="40" w:after="40"/>
    </w:pPr>
  </w:style>
  <w:style w:type="character" w:customStyle="1" w:styleId="tableauCar">
    <w:name w:val="tableau Car"/>
    <w:basedOn w:val="Policepardfaut"/>
    <w:link w:val="tableau"/>
    <w:rsid w:val="00EA2EA0"/>
    <w:rPr>
      <w:rFonts w:ascii="Arial" w:hAnsi="Arial"/>
      <w:sz w:val="18"/>
      <w:szCs w:val="16"/>
    </w:rPr>
  </w:style>
  <w:style w:type="character" w:customStyle="1" w:styleId="PieddepageCar">
    <w:name w:val="Pied de page Car"/>
    <w:basedOn w:val="Policepardfaut"/>
    <w:link w:val="Pieddepage"/>
    <w:rsid w:val="00EA2EA0"/>
    <w:rPr>
      <w:rFonts w:ascii="Arial" w:hAnsi="Arial"/>
      <w:i/>
      <w:sz w:val="16"/>
      <w:szCs w:val="16"/>
    </w:rPr>
  </w:style>
  <w:style w:type="paragraph" w:customStyle="1" w:styleId="en-tete">
    <w:name w:val="en-tete"/>
    <w:basedOn w:val="Normal"/>
    <w:link w:val="en-teteCar"/>
    <w:qFormat/>
    <w:rsid w:val="00EA2EA0"/>
    <w:pPr>
      <w:pBdr>
        <w:bottom w:val="single" w:sz="4" w:space="1" w:color="auto"/>
      </w:pBdr>
      <w:tabs>
        <w:tab w:val="right" w:pos="10348"/>
      </w:tabs>
    </w:pPr>
    <w:rPr>
      <w:i/>
      <w:sz w:val="16"/>
    </w:rPr>
  </w:style>
  <w:style w:type="character" w:customStyle="1" w:styleId="en-teteCar">
    <w:name w:val="en-tete Car"/>
    <w:basedOn w:val="PieddepageCar"/>
    <w:link w:val="en-tete"/>
    <w:rsid w:val="00EA2EA0"/>
    <w:rPr>
      <w:rFonts w:ascii="Arial" w:hAnsi="Arial"/>
      <w:i/>
      <w:sz w:val="16"/>
      <w:szCs w:val="16"/>
    </w:rPr>
  </w:style>
  <w:style w:type="character" w:customStyle="1" w:styleId="textetrous">
    <w:name w:val="texte à trous"/>
    <w:basedOn w:val="Policepardfaut"/>
    <w:uiPriority w:val="1"/>
    <w:qFormat/>
    <w:rsid w:val="00EA2EA0"/>
    <w:rPr>
      <w:rFonts w:ascii="Cambria Math" w:hAnsi="Cambria Math"/>
      <w:i/>
      <w:color w:val="FF0000"/>
      <w:sz w:val="18"/>
      <w:bdr w:val="none" w:sz="0" w:space="0" w:color="auto"/>
      <w:shd w:val="solid" w:color="FFFFFF" w:themeColor="background1" w:fill="FFFFFF" w:themeFill="background1"/>
    </w:rPr>
  </w:style>
  <w:style w:type="character" w:customStyle="1" w:styleId="equation">
    <w:name w:val="equation"/>
    <w:basedOn w:val="Policepardfaut"/>
    <w:uiPriority w:val="1"/>
    <w:qFormat/>
    <w:rsid w:val="00EA2EA0"/>
    <w:rPr>
      <w:rFonts w:ascii="Cambria Math" w:hAnsi="Cambria Math"/>
      <w:i/>
      <w:color w:val="auto"/>
      <w:sz w:val="18"/>
      <w:bdr w:val="none" w:sz="0" w:space="0" w:color="auto"/>
      <w:shd w:val="clear" w:color="FFFFFF" w:themeColor="background1" w:fill="FFFFFF" w:themeFill="background1"/>
    </w:rPr>
  </w:style>
  <w:style w:type="character" w:customStyle="1" w:styleId="En-tteCar">
    <w:name w:val="En-tête Car"/>
    <w:link w:val="En-tte"/>
    <w:rsid w:val="00EA2EA0"/>
    <w:rPr>
      <w:rFonts w:ascii="Arial" w:hAnsi="Arial"/>
      <w:sz w:val="18"/>
      <w:szCs w:val="16"/>
    </w:rPr>
  </w:style>
  <w:style w:type="paragraph" w:customStyle="1" w:styleId="Python">
    <w:name w:val="Python"/>
    <w:basedOn w:val="Normal"/>
    <w:link w:val="PythonCar"/>
    <w:qFormat/>
    <w:rsid w:val="00EA2EA0"/>
    <w:pPr>
      <w:shd w:val="clear" w:color="auto" w:fill="E5DFEC" w:themeFill="accent4" w:themeFillTint="33"/>
      <w:spacing w:before="0" w:line="240" w:lineRule="auto"/>
    </w:pPr>
    <w:rPr>
      <w:rFonts w:asciiTheme="minorHAnsi" w:eastAsiaTheme="minorHAnsi" w:hAnsiTheme="minorHAnsi" w:cstheme="minorBidi"/>
      <w:szCs w:val="22"/>
    </w:rPr>
  </w:style>
  <w:style w:type="character" w:customStyle="1" w:styleId="PythonCar">
    <w:name w:val="Python Car"/>
    <w:basedOn w:val="Policepardfaut"/>
    <w:link w:val="Python"/>
    <w:rsid w:val="00EA2EA0"/>
    <w:rPr>
      <w:rFonts w:asciiTheme="minorHAnsi" w:eastAsiaTheme="minorHAnsi" w:hAnsiTheme="minorHAnsi" w:cstheme="minorBidi"/>
      <w:sz w:val="18"/>
      <w:szCs w:val="22"/>
      <w:shd w:val="clear" w:color="auto" w:fill="E5DFEC" w:themeFill="accent4" w:themeFillTint="33"/>
    </w:rPr>
  </w:style>
  <w:style w:type="paragraph" w:customStyle="1" w:styleId="rponse">
    <w:name w:val="réponse"/>
    <w:basedOn w:val="Normal"/>
    <w:qFormat/>
    <w:rsid w:val="00EA2EA0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</w:pPr>
  </w:style>
  <w:style w:type="character" w:customStyle="1" w:styleId="Titre1Car">
    <w:name w:val="Titre 1 Car"/>
    <w:link w:val="Titre1"/>
    <w:rsid w:val="00857848"/>
    <w:rPr>
      <w:rFonts w:ascii="Arial" w:hAnsi="Arial" w:cs="Arial"/>
      <w:b/>
      <w:bCs/>
      <w:caps/>
      <w:kern w:val="32"/>
      <w:sz w:val="24"/>
      <w:szCs w:val="24"/>
      <w:shd w:val="pct20" w:color="auto" w:fill="auto"/>
    </w:rPr>
  </w:style>
  <w:style w:type="paragraph" w:customStyle="1" w:styleId="Standard">
    <w:name w:val="Standard"/>
    <w:rsid w:val="00857848"/>
    <w:pPr>
      <w:widowControl w:val="0"/>
      <w:suppressAutoHyphens/>
      <w:autoSpaceDN w:val="0"/>
      <w:spacing w:after="119"/>
      <w:jc w:val="both"/>
      <w:textAlignment w:val="baseline"/>
    </w:pPr>
    <w:rPr>
      <w:rFonts w:ascii="Arial" w:eastAsia="Lucida Sans Unicode" w:hAnsi="Arial" w:cs="Mangal"/>
      <w:kern w:val="3"/>
      <w:sz w:val="21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ebout\AppData\Roaming\Microsoft\Templates\branly.dotx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0F408A1-C050-45E5-9D47-35ACAAA364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branly.dotx</Template>
  <TotalTime>695</TotalTime>
  <Pages>4</Pages>
  <Words>1067</Words>
  <Characters>5869</Characters>
  <Application>Microsoft Office Word</Application>
  <DocSecurity>0</DocSecurity>
  <Lines>48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Problème à</vt:lpstr>
    </vt:vector>
  </TitlesOfParts>
  <Company>LTP Godefroy de Bouillon</Company>
  <LinksUpToDate>false</LinksUpToDate>
  <CharactersWithSpaces>6923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Problème à</dc:title>
  <dc:creator>Debout</dc:creator>
  <cp:lastModifiedBy>Debout</cp:lastModifiedBy>
  <cp:revision>23</cp:revision>
  <cp:lastPrinted>2015-09-06T12:36:00Z</cp:lastPrinted>
  <dcterms:created xsi:type="dcterms:W3CDTF">2016-08-22T08:08:00Z</dcterms:created>
  <dcterms:modified xsi:type="dcterms:W3CDTF">2017-09-10T13:44:00Z</dcterms:modified>
  <cp:category>TP</cp:category>
</cp:coreProperties>
</file>